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A0FF5" w14:textId="77777777" w:rsidR="00C817D6" w:rsidRDefault="00C817D6">
      <w:bookmarkStart w:id="0" w:name="_GoBack"/>
      <w:bookmarkEnd w:id="0"/>
    </w:p>
    <w:p w14:paraId="6AFA0FF6" w14:textId="77777777" w:rsidR="00C817D6" w:rsidRDefault="005A7D84">
      <w:r>
        <w:rPr>
          <w:noProof/>
          <w:lang w:eastAsia="en-GB"/>
        </w:rPr>
        <mc:AlternateContent>
          <mc:Choice Requires="wps">
            <w:drawing>
              <wp:anchor distT="0" distB="0" distL="114300" distR="114300" simplePos="0" relativeHeight="251718656" behindDoc="0" locked="0" layoutInCell="1" allowOverlap="1" wp14:anchorId="6AFA1005" wp14:editId="79899F2A">
                <wp:simplePos x="0" y="0"/>
                <wp:positionH relativeFrom="column">
                  <wp:posOffset>-530860</wp:posOffset>
                </wp:positionH>
                <wp:positionV relativeFrom="paragraph">
                  <wp:posOffset>92075</wp:posOffset>
                </wp:positionV>
                <wp:extent cx="5963920" cy="1009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009650"/>
                        </a:xfrm>
                        <a:prstGeom prst="rect">
                          <a:avLst/>
                        </a:prstGeom>
                        <a:noFill/>
                        <a:ln w="9525">
                          <a:noFill/>
                          <a:miter lim="800000"/>
                          <a:headEnd/>
                          <a:tailEnd/>
                        </a:ln>
                      </wps:spPr>
                      <wps:txbx>
                        <w:txbxContent>
                          <w:p w14:paraId="7FDEC21E" w14:textId="77777777" w:rsidR="004E284B" w:rsidRPr="002507FB" w:rsidRDefault="004E284B" w:rsidP="001E71F1">
                            <w:pPr>
                              <w:jc w:val="center"/>
                              <w:rPr>
                                <w:rFonts w:asciiTheme="majorHAnsi" w:hAnsiTheme="majorHAnsi" w:cs="Arial"/>
                                <w:b/>
                                <w:color w:val="002060"/>
                                <w:sz w:val="48"/>
                                <w:szCs w:val="48"/>
                              </w:rPr>
                            </w:pPr>
                            <w:r w:rsidRPr="002507FB">
                              <w:rPr>
                                <w:rFonts w:asciiTheme="majorHAnsi" w:hAnsiTheme="majorHAnsi" w:cs="Arial"/>
                                <w:b/>
                                <w:color w:val="002060"/>
                                <w:sz w:val="48"/>
                                <w:szCs w:val="48"/>
                              </w:rPr>
                              <w:t>Southampton Mental Health Support Team</w:t>
                            </w:r>
                          </w:p>
                          <w:p w14:paraId="1FCA077D" w14:textId="57BD5EE6" w:rsidR="004E284B" w:rsidRPr="002507FB" w:rsidRDefault="001843B3" w:rsidP="001E71F1">
                            <w:pPr>
                              <w:jc w:val="center"/>
                              <w:rPr>
                                <w:rFonts w:asciiTheme="majorHAnsi" w:hAnsiTheme="majorHAnsi" w:cs="Arial"/>
                                <w:b/>
                                <w:color w:val="002060"/>
                                <w:sz w:val="40"/>
                                <w:szCs w:val="40"/>
                              </w:rPr>
                            </w:pPr>
                            <w:r>
                              <w:rPr>
                                <w:rFonts w:asciiTheme="majorHAnsi" w:hAnsiTheme="majorHAnsi" w:cs="Arial"/>
                                <w:b/>
                                <w:color w:val="002060"/>
                                <w:sz w:val="40"/>
                                <w:szCs w:val="40"/>
                              </w:rPr>
                              <w:t>Secondary</w:t>
                            </w:r>
                            <w:r w:rsidR="004E284B" w:rsidRPr="004A62E6">
                              <w:rPr>
                                <w:rFonts w:asciiTheme="majorHAnsi" w:hAnsiTheme="majorHAnsi" w:cs="Arial"/>
                                <w:b/>
                                <w:color w:val="002060"/>
                                <w:sz w:val="40"/>
                                <w:szCs w:val="40"/>
                              </w:rPr>
                              <w:t xml:space="preserve"> Schools</w:t>
                            </w:r>
                            <w:r>
                              <w:rPr>
                                <w:rFonts w:asciiTheme="majorHAnsi" w:hAnsiTheme="majorHAnsi" w:cs="Arial"/>
                                <w:b/>
                                <w:color w:val="002060"/>
                                <w:sz w:val="40"/>
                                <w:szCs w:val="40"/>
                              </w:rPr>
                              <w:t>/Colleges</w:t>
                            </w:r>
                            <w:r w:rsidR="004E284B" w:rsidRPr="004A62E6">
                              <w:rPr>
                                <w:rFonts w:asciiTheme="majorHAnsi" w:hAnsiTheme="majorHAnsi" w:cs="Arial"/>
                                <w:b/>
                                <w:color w:val="002060"/>
                                <w:sz w:val="40"/>
                                <w:szCs w:val="40"/>
                              </w:rPr>
                              <w:t xml:space="preserve"> </w:t>
                            </w:r>
                            <w:r w:rsidR="004E284B" w:rsidRPr="002507FB">
                              <w:rPr>
                                <w:rFonts w:asciiTheme="majorHAnsi" w:hAnsiTheme="majorHAnsi" w:cs="Arial"/>
                                <w:b/>
                                <w:color w:val="002060"/>
                                <w:sz w:val="40"/>
                                <w:szCs w:val="40"/>
                              </w:rPr>
                              <w:t>Wellbeing Newsletter</w:t>
                            </w:r>
                          </w:p>
                          <w:p w14:paraId="6AFA1052" w14:textId="36DBC102" w:rsidR="004E284B" w:rsidRPr="005A7D84" w:rsidRDefault="004E284B" w:rsidP="005A7D84">
                            <w:pPr>
                              <w:rPr>
                                <w:rFonts w:asciiTheme="majorHAnsi" w:hAnsiTheme="majorHAnsi" w:cs="Arial"/>
                                <w:b/>
                                <w:color w:val="AE2573"/>
                                <w:sz w:val="110"/>
                                <w:szCs w:val="1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A1005" id="_x0000_t202" coordsize="21600,21600" o:spt="202" path="m,l,21600r21600,l21600,xe">
                <v:stroke joinstyle="miter"/>
                <v:path gradientshapeok="t" o:connecttype="rect"/>
              </v:shapetype>
              <v:shape id="Text Box 2" o:spid="_x0000_s1026" type="#_x0000_t202" style="position:absolute;margin-left:-41.8pt;margin-top:7.25pt;width:469.6pt;height: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" filled="f" stroked="f">
                <v:textbox>
                  <w:txbxContent>
                    <w:p w14:paraId="7FDEC21E" w14:textId="77777777" w:rsidR="004E284B" w:rsidRPr="002507FB" w:rsidRDefault="004E284B" w:rsidP="001E71F1">
                      <w:pPr>
                        <w:jc w:val="center"/>
                        <w:rPr>
                          <w:rFonts w:asciiTheme="majorHAnsi" w:hAnsiTheme="majorHAnsi" w:cs="Arial"/>
                          <w:b/>
                          <w:color w:val="002060"/>
                          <w:sz w:val="48"/>
                          <w:szCs w:val="48"/>
                        </w:rPr>
                      </w:pPr>
                      <w:r w:rsidRPr="002507FB">
                        <w:rPr>
                          <w:rFonts w:asciiTheme="majorHAnsi" w:hAnsiTheme="majorHAnsi" w:cs="Arial"/>
                          <w:b/>
                          <w:color w:val="002060"/>
                          <w:sz w:val="48"/>
                          <w:szCs w:val="48"/>
                        </w:rPr>
                        <w:t>Southampton Mental Health Support Team</w:t>
                      </w:r>
                    </w:p>
                    <w:p w14:paraId="1FCA077D" w14:textId="57BD5EE6" w:rsidR="004E284B" w:rsidRPr="002507FB" w:rsidRDefault="001843B3" w:rsidP="001E71F1">
                      <w:pPr>
                        <w:jc w:val="center"/>
                        <w:rPr>
                          <w:rFonts w:asciiTheme="majorHAnsi" w:hAnsiTheme="majorHAnsi" w:cs="Arial"/>
                          <w:b/>
                          <w:color w:val="002060"/>
                          <w:sz w:val="40"/>
                          <w:szCs w:val="40"/>
                        </w:rPr>
                      </w:pPr>
                      <w:r>
                        <w:rPr>
                          <w:rFonts w:asciiTheme="majorHAnsi" w:hAnsiTheme="majorHAnsi" w:cs="Arial"/>
                          <w:b/>
                          <w:color w:val="002060"/>
                          <w:sz w:val="40"/>
                          <w:szCs w:val="40"/>
                        </w:rPr>
                        <w:t>Secondary</w:t>
                      </w:r>
                      <w:r w:rsidR="004E284B" w:rsidRPr="004A62E6">
                        <w:rPr>
                          <w:rFonts w:asciiTheme="majorHAnsi" w:hAnsiTheme="majorHAnsi" w:cs="Arial"/>
                          <w:b/>
                          <w:color w:val="002060"/>
                          <w:sz w:val="40"/>
                          <w:szCs w:val="40"/>
                        </w:rPr>
                        <w:t xml:space="preserve"> Schools</w:t>
                      </w:r>
                      <w:r>
                        <w:rPr>
                          <w:rFonts w:asciiTheme="majorHAnsi" w:hAnsiTheme="majorHAnsi" w:cs="Arial"/>
                          <w:b/>
                          <w:color w:val="002060"/>
                          <w:sz w:val="40"/>
                          <w:szCs w:val="40"/>
                        </w:rPr>
                        <w:t>/Colleges</w:t>
                      </w:r>
                      <w:r w:rsidR="004E284B" w:rsidRPr="004A62E6">
                        <w:rPr>
                          <w:rFonts w:asciiTheme="majorHAnsi" w:hAnsiTheme="majorHAnsi" w:cs="Arial"/>
                          <w:b/>
                          <w:color w:val="002060"/>
                          <w:sz w:val="40"/>
                          <w:szCs w:val="40"/>
                        </w:rPr>
                        <w:t xml:space="preserve"> </w:t>
                      </w:r>
                      <w:r w:rsidR="004E284B" w:rsidRPr="002507FB">
                        <w:rPr>
                          <w:rFonts w:asciiTheme="majorHAnsi" w:hAnsiTheme="majorHAnsi" w:cs="Arial"/>
                          <w:b/>
                          <w:color w:val="002060"/>
                          <w:sz w:val="40"/>
                          <w:szCs w:val="40"/>
                        </w:rPr>
                        <w:t>Wellbeing Newsletter</w:t>
                      </w:r>
                    </w:p>
                    <w:p w14:paraId="6AFA1052" w14:textId="36DBC102" w:rsidR="004E284B" w:rsidRPr="005A7D84" w:rsidRDefault="004E284B" w:rsidP="005A7D84">
                      <w:pPr>
                        <w:rPr>
                          <w:rFonts w:asciiTheme="majorHAnsi" w:hAnsiTheme="majorHAnsi" w:cs="Arial"/>
                          <w:b/>
                          <w:color w:val="AE2573"/>
                          <w:sz w:val="110"/>
                          <w:szCs w:val="110"/>
                        </w:rPr>
                      </w:pPr>
                    </w:p>
                  </w:txbxContent>
                </v:textbox>
              </v:shape>
            </w:pict>
          </mc:Fallback>
        </mc:AlternateContent>
      </w:r>
    </w:p>
    <w:p w14:paraId="6AFA0FF7" w14:textId="77777777" w:rsidR="00C817D6" w:rsidRDefault="00C817D6"/>
    <w:p w14:paraId="6AFA0FF8" w14:textId="77777777" w:rsidR="00C817D6" w:rsidRDefault="00C817D6"/>
    <w:p w14:paraId="6AFA0FF9" w14:textId="77777777" w:rsidR="00C817D6" w:rsidRDefault="00C817D6"/>
    <w:p w14:paraId="6AFA0FFA" w14:textId="77777777" w:rsidR="00C817D6" w:rsidRDefault="00C817D6"/>
    <w:p w14:paraId="6AFA0FFB" w14:textId="77777777" w:rsidR="00C817D6" w:rsidRDefault="00C817D6"/>
    <w:p w14:paraId="6AFA0FFC" w14:textId="77777777" w:rsidR="00C817D6" w:rsidRDefault="00993545">
      <w:r>
        <w:rPr>
          <w:noProof/>
          <w:lang w:eastAsia="en-GB"/>
        </w:rPr>
        <mc:AlternateContent>
          <mc:Choice Requires="wps">
            <w:drawing>
              <wp:anchor distT="0" distB="0" distL="114300" distR="114300" simplePos="0" relativeHeight="251659264" behindDoc="0" locked="0" layoutInCell="1" allowOverlap="1" wp14:anchorId="6AFA1007" wp14:editId="4B76F0B0">
                <wp:simplePos x="0" y="0"/>
                <wp:positionH relativeFrom="column">
                  <wp:posOffset>-876299</wp:posOffset>
                </wp:positionH>
                <wp:positionV relativeFrom="paragraph">
                  <wp:posOffset>25400</wp:posOffset>
                </wp:positionV>
                <wp:extent cx="6724650" cy="457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57200"/>
                        </a:xfrm>
                        <a:prstGeom prst="rect">
                          <a:avLst/>
                        </a:prstGeom>
                        <a:solidFill>
                          <a:srgbClr val="FFFFFF"/>
                        </a:solidFill>
                        <a:ln w="9525">
                          <a:noFill/>
                          <a:miter lim="800000"/>
                          <a:headEnd/>
                          <a:tailEnd/>
                        </a:ln>
                      </wps:spPr>
                      <wps:txbx>
                        <w:txbxContent>
                          <w:p w14:paraId="37F2C30D" w14:textId="71F848E5" w:rsidR="004E284B" w:rsidRPr="002507FB" w:rsidRDefault="004E284B" w:rsidP="001E71F1">
                            <w:pPr>
                              <w:rPr>
                                <w:rFonts w:asciiTheme="majorHAnsi" w:hAnsiTheme="majorHAnsi" w:cs="Arial"/>
                                <w:b/>
                                <w:color w:val="0070C0"/>
                                <w:sz w:val="32"/>
                              </w:rPr>
                            </w:pPr>
                            <w:r>
                              <w:rPr>
                                <w:rFonts w:asciiTheme="majorHAnsi" w:hAnsiTheme="majorHAnsi" w:cs="Arial"/>
                                <w:b/>
                                <w:color w:val="0070C0"/>
                                <w:sz w:val="32"/>
                              </w:rPr>
                              <w:t xml:space="preserve">     Summer Holiday Edition</w:t>
                            </w:r>
                            <w:r w:rsidRPr="004A62E6">
                              <w:rPr>
                                <w:rFonts w:asciiTheme="majorHAnsi" w:hAnsiTheme="majorHAnsi" w:cs="Arial"/>
                                <w:b/>
                                <w:color w:val="0070C0"/>
                                <w:sz w:val="32"/>
                              </w:rPr>
                              <w:t xml:space="preserve">                           </w:t>
                            </w:r>
                            <w:r>
                              <w:rPr>
                                <w:rFonts w:asciiTheme="majorHAnsi" w:hAnsiTheme="majorHAnsi" w:cs="Arial"/>
                                <w:b/>
                                <w:color w:val="0070C0"/>
                                <w:sz w:val="32"/>
                              </w:rPr>
                              <w:t xml:space="preserve">   </w:t>
                            </w:r>
                            <w:r w:rsidRPr="004A62E6">
                              <w:rPr>
                                <w:rFonts w:asciiTheme="majorHAnsi" w:hAnsiTheme="majorHAnsi" w:cs="Arial"/>
                                <w:b/>
                                <w:color w:val="0070C0"/>
                                <w:sz w:val="32"/>
                              </w:rPr>
                              <w:t xml:space="preserve">       </w:t>
                            </w:r>
                            <w:r>
                              <w:rPr>
                                <w:rFonts w:asciiTheme="majorHAnsi" w:hAnsiTheme="majorHAnsi" w:cs="Arial"/>
                                <w:b/>
                                <w:color w:val="0070C0"/>
                                <w:sz w:val="32"/>
                              </w:rPr>
                              <w:t xml:space="preserve">   </w:t>
                            </w:r>
                            <w:r w:rsidR="001D6B30">
                              <w:rPr>
                                <w:rFonts w:asciiTheme="majorHAnsi" w:hAnsiTheme="majorHAnsi" w:cs="Arial"/>
                                <w:b/>
                                <w:color w:val="0070C0"/>
                                <w:sz w:val="32"/>
                              </w:rPr>
                              <w:t xml:space="preserve">                      </w:t>
                            </w:r>
                            <w:r>
                              <w:rPr>
                                <w:rFonts w:asciiTheme="majorHAnsi" w:hAnsiTheme="majorHAnsi" w:cs="Arial"/>
                                <w:b/>
                                <w:color w:val="0070C0"/>
                                <w:sz w:val="32"/>
                              </w:rPr>
                              <w:t>10</w:t>
                            </w:r>
                            <w:r w:rsidRPr="008D60B4">
                              <w:rPr>
                                <w:rFonts w:asciiTheme="majorHAnsi" w:hAnsiTheme="majorHAnsi" w:cs="Arial"/>
                                <w:b/>
                                <w:color w:val="0070C0"/>
                                <w:sz w:val="32"/>
                                <w:vertAlign w:val="superscript"/>
                              </w:rPr>
                              <w:t>th</w:t>
                            </w:r>
                            <w:r>
                              <w:rPr>
                                <w:rFonts w:asciiTheme="majorHAnsi" w:hAnsiTheme="majorHAnsi" w:cs="Arial"/>
                                <w:b/>
                                <w:color w:val="0070C0"/>
                                <w:sz w:val="32"/>
                              </w:rPr>
                              <w:t xml:space="preserve"> July</w:t>
                            </w:r>
                            <w:r w:rsidRPr="004A62E6">
                              <w:rPr>
                                <w:rFonts w:asciiTheme="majorHAnsi" w:hAnsiTheme="majorHAnsi" w:cs="Arial"/>
                                <w:b/>
                                <w:color w:val="0070C0"/>
                                <w:sz w:val="32"/>
                              </w:rPr>
                              <w:t xml:space="preserve"> 2020 </w:t>
                            </w:r>
                          </w:p>
                          <w:p w14:paraId="6AFA1053" w14:textId="6DF27C4C" w:rsidR="004E284B" w:rsidRPr="00993545" w:rsidRDefault="004E284B">
                            <w:pPr>
                              <w:rPr>
                                <w:rFonts w:asciiTheme="majorHAnsi" w:hAnsiTheme="majorHAnsi" w:cs="Arial"/>
                                <w:color w:val="425563"/>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1007" id="_x0000_s1027" type="#_x0000_t202" style="position:absolute;margin-left:-69pt;margin-top:2pt;width:52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" stroked="f">
                <v:textbox>
                  <w:txbxContent>
                    <w:p w14:paraId="37F2C30D" w14:textId="71F848E5" w:rsidR="004E284B" w:rsidRPr="002507FB" w:rsidRDefault="004E284B" w:rsidP="001E71F1">
                      <w:pPr>
                        <w:rPr>
                          <w:rFonts w:asciiTheme="majorHAnsi" w:hAnsiTheme="majorHAnsi" w:cs="Arial"/>
                          <w:b/>
                          <w:color w:val="0070C0"/>
                          <w:sz w:val="32"/>
                        </w:rPr>
                      </w:pPr>
                      <w:r>
                        <w:rPr>
                          <w:rFonts w:asciiTheme="majorHAnsi" w:hAnsiTheme="majorHAnsi" w:cs="Arial"/>
                          <w:b/>
                          <w:color w:val="0070C0"/>
                          <w:sz w:val="32"/>
                        </w:rPr>
                        <w:t xml:space="preserve">     Summer Holiday Edition</w:t>
                      </w:r>
                      <w:r w:rsidRPr="004A62E6">
                        <w:rPr>
                          <w:rFonts w:asciiTheme="majorHAnsi" w:hAnsiTheme="majorHAnsi" w:cs="Arial"/>
                          <w:b/>
                          <w:color w:val="0070C0"/>
                          <w:sz w:val="32"/>
                        </w:rPr>
                        <w:t xml:space="preserve">                           </w:t>
                      </w:r>
                      <w:r>
                        <w:rPr>
                          <w:rFonts w:asciiTheme="majorHAnsi" w:hAnsiTheme="majorHAnsi" w:cs="Arial"/>
                          <w:b/>
                          <w:color w:val="0070C0"/>
                          <w:sz w:val="32"/>
                        </w:rPr>
                        <w:t xml:space="preserve">   </w:t>
                      </w:r>
                      <w:r w:rsidRPr="004A62E6">
                        <w:rPr>
                          <w:rFonts w:asciiTheme="majorHAnsi" w:hAnsiTheme="majorHAnsi" w:cs="Arial"/>
                          <w:b/>
                          <w:color w:val="0070C0"/>
                          <w:sz w:val="32"/>
                        </w:rPr>
                        <w:t xml:space="preserve">       </w:t>
                      </w:r>
                      <w:r>
                        <w:rPr>
                          <w:rFonts w:asciiTheme="majorHAnsi" w:hAnsiTheme="majorHAnsi" w:cs="Arial"/>
                          <w:b/>
                          <w:color w:val="0070C0"/>
                          <w:sz w:val="32"/>
                        </w:rPr>
                        <w:t xml:space="preserve">   </w:t>
                      </w:r>
                      <w:r w:rsidR="001D6B30">
                        <w:rPr>
                          <w:rFonts w:asciiTheme="majorHAnsi" w:hAnsiTheme="majorHAnsi" w:cs="Arial"/>
                          <w:b/>
                          <w:color w:val="0070C0"/>
                          <w:sz w:val="32"/>
                        </w:rPr>
                        <w:t xml:space="preserve">                      </w:t>
                      </w:r>
                      <w:r>
                        <w:rPr>
                          <w:rFonts w:asciiTheme="majorHAnsi" w:hAnsiTheme="majorHAnsi" w:cs="Arial"/>
                          <w:b/>
                          <w:color w:val="0070C0"/>
                          <w:sz w:val="32"/>
                        </w:rPr>
                        <w:t>10</w:t>
                      </w:r>
                      <w:r w:rsidRPr="008D60B4">
                        <w:rPr>
                          <w:rFonts w:asciiTheme="majorHAnsi" w:hAnsiTheme="majorHAnsi" w:cs="Arial"/>
                          <w:b/>
                          <w:color w:val="0070C0"/>
                          <w:sz w:val="32"/>
                          <w:vertAlign w:val="superscript"/>
                        </w:rPr>
                        <w:t>th</w:t>
                      </w:r>
                      <w:r>
                        <w:rPr>
                          <w:rFonts w:asciiTheme="majorHAnsi" w:hAnsiTheme="majorHAnsi" w:cs="Arial"/>
                          <w:b/>
                          <w:color w:val="0070C0"/>
                          <w:sz w:val="32"/>
                        </w:rPr>
                        <w:t xml:space="preserve"> July</w:t>
                      </w:r>
                      <w:r w:rsidRPr="004A62E6">
                        <w:rPr>
                          <w:rFonts w:asciiTheme="majorHAnsi" w:hAnsiTheme="majorHAnsi" w:cs="Arial"/>
                          <w:b/>
                          <w:color w:val="0070C0"/>
                          <w:sz w:val="32"/>
                        </w:rPr>
                        <w:t xml:space="preserve"> 2020 </w:t>
                      </w:r>
                    </w:p>
                    <w:p w14:paraId="6AFA1053" w14:textId="6DF27C4C" w:rsidR="004E284B" w:rsidRPr="00993545" w:rsidRDefault="004E284B">
                      <w:pPr>
                        <w:rPr>
                          <w:rFonts w:asciiTheme="majorHAnsi" w:hAnsiTheme="majorHAnsi" w:cs="Arial"/>
                          <w:color w:val="425563"/>
                          <w:sz w:val="32"/>
                        </w:rPr>
                      </w:pPr>
                    </w:p>
                  </w:txbxContent>
                </v:textbox>
              </v:shape>
            </w:pict>
          </mc:Fallback>
        </mc:AlternateContent>
      </w:r>
    </w:p>
    <w:p w14:paraId="6AFA0FFD" w14:textId="77777777" w:rsidR="00C817D6" w:rsidRDefault="00C817D6"/>
    <w:p w14:paraId="6AFA0FFE" w14:textId="4D94FEE5" w:rsidR="00C817D6" w:rsidRDefault="00C817D6"/>
    <w:p w14:paraId="6AFA0FFF" w14:textId="68036604" w:rsidR="00993545" w:rsidRDefault="009E0AFE">
      <w:r>
        <w:rPr>
          <w:noProof/>
          <w:lang w:eastAsia="en-GB"/>
        </w:rPr>
        <mc:AlternateContent>
          <mc:Choice Requires="wps">
            <w:drawing>
              <wp:anchor distT="0" distB="0" distL="114300" distR="114300" simplePos="0" relativeHeight="251663360" behindDoc="0" locked="0" layoutInCell="1" allowOverlap="1" wp14:anchorId="6AFA1009" wp14:editId="76416FEC">
                <wp:simplePos x="0" y="0"/>
                <wp:positionH relativeFrom="column">
                  <wp:posOffset>-806570</wp:posOffset>
                </wp:positionH>
                <wp:positionV relativeFrom="paragraph">
                  <wp:posOffset>110921</wp:posOffset>
                </wp:positionV>
                <wp:extent cx="6966585" cy="6659593"/>
                <wp:effectExtent l="0" t="0" r="24765" b="273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6585" cy="6659593"/>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66515BDF" w14:textId="77777777" w:rsidR="008B6B69" w:rsidRDefault="008B6B69" w:rsidP="001D00A5">
                            <w:pPr>
                              <w:rPr>
                                <w:color w:val="0070C0"/>
                              </w:rPr>
                            </w:pPr>
                          </w:p>
                          <w:p w14:paraId="435AE8D2" w14:textId="77777777" w:rsidR="001D00A5" w:rsidRDefault="001D00A5" w:rsidP="001D00A5">
                            <w:pPr>
                              <w:rPr>
                                <w:color w:val="0070C0"/>
                              </w:rPr>
                            </w:pPr>
                            <w:r w:rsidRPr="002D7293">
                              <w:rPr>
                                <w:color w:val="0070C0"/>
                              </w:rPr>
                              <w:t xml:space="preserve">Welcome to our last newsletter before the summer holidays.  </w:t>
                            </w:r>
                          </w:p>
                          <w:p w14:paraId="11A2A72B" w14:textId="77777777" w:rsidR="001D00A5" w:rsidRDefault="001D00A5" w:rsidP="001D00A5">
                            <w:pPr>
                              <w:rPr>
                                <w:color w:val="0070C0"/>
                              </w:rPr>
                            </w:pPr>
                          </w:p>
                          <w:p w14:paraId="27F3DF29" w14:textId="77777777" w:rsidR="001D00A5" w:rsidRPr="00107411" w:rsidRDefault="001D00A5" w:rsidP="001D00A5">
                            <w:pPr>
                              <w:rPr>
                                <w:b/>
                                <w:color w:val="0070C0"/>
                              </w:rPr>
                            </w:pPr>
                            <w:r>
                              <w:rPr>
                                <w:b/>
                                <w:color w:val="0070C0"/>
                              </w:rPr>
                              <w:t>The MHST is operational</w:t>
                            </w:r>
                            <w:r w:rsidRPr="00107411">
                              <w:rPr>
                                <w:b/>
                                <w:color w:val="0070C0"/>
                              </w:rPr>
                              <w:t xml:space="preserve"> 52 weeks of the year, therefore our se</w:t>
                            </w:r>
                            <w:r>
                              <w:rPr>
                                <w:b/>
                                <w:color w:val="0070C0"/>
                              </w:rPr>
                              <w:t>rvice continues to be open</w:t>
                            </w:r>
                            <w:r w:rsidRPr="00107411">
                              <w:rPr>
                                <w:b/>
                                <w:color w:val="0070C0"/>
                              </w:rPr>
                              <w:t xml:space="preserve"> during the summer holidays and we continue to welcome referrals from parents/carers, young people and schools. </w:t>
                            </w:r>
                          </w:p>
                          <w:p w14:paraId="51C4E6C2" w14:textId="77777777" w:rsidR="001D00A5" w:rsidRPr="00107411" w:rsidRDefault="001D00A5" w:rsidP="001D00A5">
                            <w:pPr>
                              <w:rPr>
                                <w:b/>
                                <w:color w:val="0070C0"/>
                              </w:rPr>
                            </w:pPr>
                          </w:p>
                          <w:p w14:paraId="09D58988" w14:textId="77777777" w:rsidR="001D00A5" w:rsidRPr="00107411" w:rsidRDefault="001D00A5" w:rsidP="001D00A5">
                            <w:pPr>
                              <w:rPr>
                                <w:b/>
                                <w:color w:val="0070C0"/>
                              </w:rPr>
                            </w:pPr>
                            <w:r w:rsidRPr="00107411">
                              <w:rPr>
                                <w:b/>
                                <w:color w:val="0070C0"/>
                              </w:rPr>
                              <w:t xml:space="preserve">If you would like a referral form please email </w:t>
                            </w:r>
                            <w:hyperlink r:id="rId11" w:history="1">
                              <w:r w:rsidRPr="00107411">
                                <w:rPr>
                                  <w:rStyle w:val="Hyperlink"/>
                                  <w:b/>
                                </w:rPr>
                                <w:t>SouthamptonMHST@solent.nhs.uk</w:t>
                              </w:r>
                            </w:hyperlink>
                            <w:r w:rsidRPr="00107411">
                              <w:rPr>
                                <w:rStyle w:val="Hyperlink"/>
                                <w:b/>
                              </w:rPr>
                              <w:t xml:space="preserve"> </w:t>
                            </w:r>
                            <w:r w:rsidRPr="00107411">
                              <w:rPr>
                                <w:rStyle w:val="Hyperlink"/>
                                <w:b/>
                                <w:u w:val="none"/>
                              </w:rPr>
                              <w:t xml:space="preserve">. </w:t>
                            </w:r>
                            <w:r w:rsidRPr="00107411">
                              <w:rPr>
                                <w:rStyle w:val="Hyperlink"/>
                                <w:b/>
                                <w:color w:val="0070C0"/>
                                <w:u w:val="none"/>
                              </w:rPr>
                              <w:t>We can send the referral form by email or by post.</w:t>
                            </w:r>
                            <w:r w:rsidRPr="00107411">
                              <w:rPr>
                                <w:rStyle w:val="Hyperlink"/>
                                <w:b/>
                                <w:color w:val="0070C0"/>
                              </w:rPr>
                              <w:t xml:space="preserve"> </w:t>
                            </w:r>
                          </w:p>
                          <w:p w14:paraId="0CE7CF8F" w14:textId="77777777" w:rsidR="00644454" w:rsidRDefault="00644454" w:rsidP="00D25F35">
                            <w:pPr>
                              <w:rPr>
                                <w:color w:val="0070C0"/>
                              </w:rPr>
                            </w:pPr>
                          </w:p>
                          <w:p w14:paraId="7F8ED566" w14:textId="77777777" w:rsidR="00374004" w:rsidRDefault="004E284B" w:rsidP="00D25F35">
                            <w:pPr>
                              <w:rPr>
                                <w:color w:val="0070C0"/>
                              </w:rPr>
                            </w:pPr>
                            <w:r w:rsidRPr="002D7293">
                              <w:rPr>
                                <w:color w:val="0070C0"/>
                              </w:rPr>
                              <w:t xml:space="preserve"> </w:t>
                            </w:r>
                            <w:r w:rsidR="00374004" w:rsidRPr="00374004">
                              <w:rPr>
                                <w:color w:val="0070C0"/>
                              </w:rPr>
                              <w:t xml:space="preserve">Life is becoming busier again with schools and businesses gradually reopening but access to services still harder than usual.    We are also coming to the end of the school year in strange and different circumstances without the usual opportunities to celebrate our achievements or say goodbye to people if we, or they, are moving on.  This can bring with it feelings of sadness.  </w:t>
                            </w:r>
                          </w:p>
                          <w:p w14:paraId="2D48CFC3" w14:textId="77777777" w:rsidR="00374004" w:rsidRDefault="00374004" w:rsidP="00D25F35">
                            <w:pPr>
                              <w:rPr>
                                <w:color w:val="0070C0"/>
                              </w:rPr>
                            </w:pPr>
                          </w:p>
                          <w:p w14:paraId="5D573006" w14:textId="77777777" w:rsidR="00374004" w:rsidRDefault="00374004" w:rsidP="00D25F35">
                            <w:pPr>
                              <w:rPr>
                                <w:color w:val="0070C0"/>
                              </w:rPr>
                            </w:pPr>
                            <w:r w:rsidRPr="00374004">
                              <w:rPr>
                                <w:color w:val="0070C0"/>
                              </w:rPr>
                              <w:t xml:space="preserve">It is really important that we make sure that we are planning in time and activities which refresh us and bring a sense of balance and wellbeing in our lives.  Finding balance is vital for our mental health and wellbeing; our happiness.  It is important for us to realise that we have the power to make small changes in our lives to take control of this balance for self-care and wellbeing.  We need to feel that we have a good mix of work, relaxation, exercise and getting important jobs done so that we can feel on top of things, healthy and happy.  </w:t>
                            </w:r>
                          </w:p>
                          <w:p w14:paraId="73202E16" w14:textId="77777777" w:rsidR="00374004" w:rsidRDefault="00374004" w:rsidP="00D25F35">
                            <w:pPr>
                              <w:rPr>
                                <w:color w:val="0070C0"/>
                              </w:rPr>
                            </w:pPr>
                          </w:p>
                          <w:p w14:paraId="3494FD66" w14:textId="77777777" w:rsidR="00374004" w:rsidRDefault="00374004" w:rsidP="00D25F35">
                            <w:pPr>
                              <w:rPr>
                                <w:color w:val="0070C0"/>
                              </w:rPr>
                            </w:pPr>
                            <w:r w:rsidRPr="00374004">
                              <w:rPr>
                                <w:color w:val="0070C0"/>
                              </w:rPr>
                              <w:t xml:space="preserve">It is also important to stay connected with our friends and wider family.  In life, there are always so many jobs to do: the washing; tidying up; seeing friends and family that you haven’t seen for ages; getting to the shops; school or work…all these things are important.  In our newsletter this week, however, we want you to think about planning in things which make us stop and be still and do something just for ourselves, or do nothing at all…just rest.  </w:t>
                            </w:r>
                          </w:p>
                          <w:p w14:paraId="2D289700" w14:textId="77777777" w:rsidR="00374004" w:rsidRDefault="00374004" w:rsidP="00D25F35">
                            <w:pPr>
                              <w:rPr>
                                <w:color w:val="0070C0"/>
                              </w:rPr>
                            </w:pPr>
                          </w:p>
                          <w:p w14:paraId="6AFA1055" w14:textId="15F7D2A7" w:rsidR="004E284B" w:rsidRPr="00D25F35" w:rsidRDefault="00374004" w:rsidP="00D25F35">
                            <w:pPr>
                              <w:rPr>
                                <w:color w:val="0070C0"/>
                              </w:rPr>
                            </w:pPr>
                            <w:r w:rsidRPr="00374004">
                              <w:rPr>
                                <w:color w:val="0070C0"/>
                              </w:rPr>
                              <w:t>What self-care looks like will be different for each of us.  We will give some suggestions to help you consider what sorts of activities help you to find balance in the busyness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1009" id="_x0000_s1028" type="#_x0000_t202" style="position:absolute;margin-left:-63.5pt;margin-top:8.75pt;width:548.55pt;height:5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" fillcolor="white [3201]" strokecolor="#00b0f0" strokeweight="2pt">
                <v:textbox>
                  <w:txbxContent>
                    <w:p w14:paraId="66515BDF" w14:textId="77777777" w:rsidR="008B6B69" w:rsidRDefault="008B6B69" w:rsidP="001D00A5">
                      <w:pPr>
                        <w:rPr>
                          <w:color w:val="0070C0"/>
                        </w:rPr>
                      </w:pPr>
                    </w:p>
                    <w:p w14:paraId="435AE8D2" w14:textId="77777777" w:rsidR="001D00A5" w:rsidRDefault="001D00A5" w:rsidP="001D00A5">
                      <w:pPr>
                        <w:rPr>
                          <w:color w:val="0070C0"/>
                        </w:rPr>
                      </w:pPr>
                      <w:r w:rsidRPr="002D7293">
                        <w:rPr>
                          <w:color w:val="0070C0"/>
                        </w:rPr>
                        <w:t xml:space="preserve">Welcome to our last newsletter before the summer holidays.  </w:t>
                      </w:r>
                    </w:p>
                    <w:p w14:paraId="11A2A72B" w14:textId="77777777" w:rsidR="001D00A5" w:rsidRDefault="001D00A5" w:rsidP="001D00A5">
                      <w:pPr>
                        <w:rPr>
                          <w:color w:val="0070C0"/>
                        </w:rPr>
                      </w:pPr>
                    </w:p>
                    <w:p w14:paraId="27F3DF29" w14:textId="77777777" w:rsidR="001D00A5" w:rsidRPr="00107411" w:rsidRDefault="001D00A5" w:rsidP="001D00A5">
                      <w:pPr>
                        <w:rPr>
                          <w:b/>
                          <w:color w:val="0070C0"/>
                        </w:rPr>
                      </w:pPr>
                      <w:r>
                        <w:rPr>
                          <w:b/>
                          <w:color w:val="0070C0"/>
                        </w:rPr>
                        <w:t>The MHST is operational</w:t>
                      </w:r>
                      <w:r w:rsidRPr="00107411">
                        <w:rPr>
                          <w:b/>
                          <w:color w:val="0070C0"/>
                        </w:rPr>
                        <w:t xml:space="preserve"> 52 weeks of the year, therefore our se</w:t>
                      </w:r>
                      <w:r>
                        <w:rPr>
                          <w:b/>
                          <w:color w:val="0070C0"/>
                        </w:rPr>
                        <w:t>rvice continues to be open</w:t>
                      </w:r>
                      <w:r w:rsidRPr="00107411">
                        <w:rPr>
                          <w:b/>
                          <w:color w:val="0070C0"/>
                        </w:rPr>
                        <w:t xml:space="preserve"> during the summer holidays and we continue to welcome referrals from parents/carers, young people and schools. </w:t>
                      </w:r>
                    </w:p>
                    <w:p w14:paraId="51C4E6C2" w14:textId="77777777" w:rsidR="001D00A5" w:rsidRPr="00107411" w:rsidRDefault="001D00A5" w:rsidP="001D00A5">
                      <w:pPr>
                        <w:rPr>
                          <w:b/>
                          <w:color w:val="0070C0"/>
                        </w:rPr>
                      </w:pPr>
                    </w:p>
                    <w:p w14:paraId="09D58988" w14:textId="77777777" w:rsidR="001D00A5" w:rsidRPr="00107411" w:rsidRDefault="001D00A5" w:rsidP="001D00A5">
                      <w:pPr>
                        <w:rPr>
                          <w:b/>
                          <w:color w:val="0070C0"/>
                        </w:rPr>
                      </w:pPr>
                      <w:r w:rsidRPr="00107411">
                        <w:rPr>
                          <w:b/>
                          <w:color w:val="0070C0"/>
                        </w:rPr>
                        <w:t xml:space="preserve">If you would like a referral form please email </w:t>
                      </w:r>
                      <w:hyperlink r:id="rId12" w:history="1">
                        <w:r w:rsidRPr="00107411">
                          <w:rPr>
                            <w:rStyle w:val="Hyperlink"/>
                            <w:b/>
                          </w:rPr>
                          <w:t>SouthamptonMHST@solent.nhs.uk</w:t>
                        </w:r>
                      </w:hyperlink>
                      <w:r w:rsidRPr="00107411">
                        <w:rPr>
                          <w:rStyle w:val="Hyperlink"/>
                          <w:b/>
                        </w:rPr>
                        <w:t xml:space="preserve"> </w:t>
                      </w:r>
                      <w:r w:rsidRPr="00107411">
                        <w:rPr>
                          <w:rStyle w:val="Hyperlink"/>
                          <w:b/>
                          <w:u w:val="none"/>
                        </w:rPr>
                        <w:t xml:space="preserve">. </w:t>
                      </w:r>
                      <w:r w:rsidRPr="00107411">
                        <w:rPr>
                          <w:rStyle w:val="Hyperlink"/>
                          <w:b/>
                          <w:color w:val="0070C0"/>
                          <w:u w:val="none"/>
                        </w:rPr>
                        <w:t>We can send the referral form by email or by post.</w:t>
                      </w:r>
                      <w:r w:rsidRPr="00107411">
                        <w:rPr>
                          <w:rStyle w:val="Hyperlink"/>
                          <w:b/>
                          <w:color w:val="0070C0"/>
                        </w:rPr>
                        <w:t xml:space="preserve"> </w:t>
                      </w:r>
                    </w:p>
                    <w:p w14:paraId="0CE7CF8F" w14:textId="77777777" w:rsidR="00644454" w:rsidRDefault="00644454" w:rsidP="00D25F35">
                      <w:pPr>
                        <w:rPr>
                          <w:color w:val="0070C0"/>
                        </w:rPr>
                      </w:pPr>
                    </w:p>
                    <w:p w14:paraId="7F8ED566" w14:textId="77777777" w:rsidR="00374004" w:rsidRDefault="004E284B" w:rsidP="00D25F35">
                      <w:pPr>
                        <w:rPr>
                          <w:color w:val="0070C0"/>
                        </w:rPr>
                      </w:pPr>
                      <w:r w:rsidRPr="002D7293">
                        <w:rPr>
                          <w:color w:val="0070C0"/>
                        </w:rPr>
                        <w:t xml:space="preserve"> </w:t>
                      </w:r>
                      <w:r w:rsidR="00374004" w:rsidRPr="00374004">
                        <w:rPr>
                          <w:color w:val="0070C0"/>
                        </w:rPr>
                        <w:t xml:space="preserve">Life is becoming busier again with schools and businesses gradually reopening but access to services still harder than usual.    We are also coming to the end of the school year in strange and different circumstances without the usual opportunities to celebrate our achievements or say goodbye to people if we, or they, are moving on.  This can bring with it feelings of sadness.  </w:t>
                      </w:r>
                    </w:p>
                    <w:p w14:paraId="2D48CFC3" w14:textId="77777777" w:rsidR="00374004" w:rsidRDefault="00374004" w:rsidP="00D25F35">
                      <w:pPr>
                        <w:rPr>
                          <w:color w:val="0070C0"/>
                        </w:rPr>
                      </w:pPr>
                    </w:p>
                    <w:p w14:paraId="5D573006" w14:textId="77777777" w:rsidR="00374004" w:rsidRDefault="00374004" w:rsidP="00D25F35">
                      <w:pPr>
                        <w:rPr>
                          <w:color w:val="0070C0"/>
                        </w:rPr>
                      </w:pPr>
                      <w:r w:rsidRPr="00374004">
                        <w:rPr>
                          <w:color w:val="0070C0"/>
                        </w:rPr>
                        <w:t xml:space="preserve">It is really important that we make sure that we are planning in time and activities which refresh us and bring a sense of balance and wellbeing in our lives.  Finding balance is vital for our mental health and wellbeing; our happiness.  It is important for us to realise that we have the power to make small changes in our lives to take control of this balance for self-care and wellbeing.  We need to feel that we have a good mix of work, relaxation, exercise and getting important jobs done so that we can feel on top of things, healthy and happy.  </w:t>
                      </w:r>
                    </w:p>
                    <w:p w14:paraId="73202E16" w14:textId="77777777" w:rsidR="00374004" w:rsidRDefault="00374004" w:rsidP="00D25F35">
                      <w:pPr>
                        <w:rPr>
                          <w:color w:val="0070C0"/>
                        </w:rPr>
                      </w:pPr>
                    </w:p>
                    <w:p w14:paraId="3494FD66" w14:textId="77777777" w:rsidR="00374004" w:rsidRDefault="00374004" w:rsidP="00D25F35">
                      <w:pPr>
                        <w:rPr>
                          <w:color w:val="0070C0"/>
                        </w:rPr>
                      </w:pPr>
                      <w:r w:rsidRPr="00374004">
                        <w:rPr>
                          <w:color w:val="0070C0"/>
                        </w:rPr>
                        <w:t xml:space="preserve">It is also important to stay connected with our friends and wider family.  In life, there are always so many jobs to do: the washing; tidying up; seeing friends and family that you haven’t seen for ages; getting to the shops; school or work…all these things are important.  In our newsletter this week, however, we want you to think about planning in things which make us stop and be still and do something just for ourselves, or do nothing at all…just rest.  </w:t>
                      </w:r>
                    </w:p>
                    <w:p w14:paraId="2D289700" w14:textId="77777777" w:rsidR="00374004" w:rsidRDefault="00374004" w:rsidP="00D25F35">
                      <w:pPr>
                        <w:rPr>
                          <w:color w:val="0070C0"/>
                        </w:rPr>
                      </w:pPr>
                    </w:p>
                    <w:p w14:paraId="6AFA1055" w14:textId="15F7D2A7" w:rsidR="004E284B" w:rsidRPr="00D25F35" w:rsidRDefault="00374004" w:rsidP="00D25F35">
                      <w:pPr>
                        <w:rPr>
                          <w:color w:val="0070C0"/>
                        </w:rPr>
                      </w:pPr>
                      <w:r w:rsidRPr="00374004">
                        <w:rPr>
                          <w:color w:val="0070C0"/>
                        </w:rPr>
                        <w:t>What self-care looks like will be different for each of us.  We will give some suggestions to help you consider what sorts of activities help you to find balance in the busyness of life.</w:t>
                      </w:r>
                    </w:p>
                  </w:txbxContent>
                </v:textbox>
              </v:shape>
            </w:pict>
          </mc:Fallback>
        </mc:AlternateContent>
      </w:r>
    </w:p>
    <w:p w14:paraId="6AFA1000" w14:textId="5B01AB65" w:rsidR="00C817D6" w:rsidRDefault="00C817D6">
      <w:r>
        <w:br w:type="page"/>
      </w:r>
    </w:p>
    <w:p w14:paraId="6AFA1001" w14:textId="7AE78DA3" w:rsidR="00C817D6" w:rsidRDefault="001D00A5">
      <w:r w:rsidRPr="006F1CBD">
        <w:rPr>
          <w:noProof/>
          <w:lang w:eastAsia="en-GB"/>
        </w:rPr>
        <w:lastRenderedPageBreak/>
        <mc:AlternateContent>
          <mc:Choice Requires="wps">
            <w:drawing>
              <wp:anchor distT="0" distB="0" distL="114300" distR="114300" simplePos="0" relativeHeight="251685888" behindDoc="0" locked="0" layoutInCell="1" allowOverlap="1" wp14:anchorId="6AFA1015" wp14:editId="600D9DF1">
                <wp:simplePos x="0" y="0"/>
                <wp:positionH relativeFrom="column">
                  <wp:posOffset>-800100</wp:posOffset>
                </wp:positionH>
                <wp:positionV relativeFrom="paragraph">
                  <wp:posOffset>-133350</wp:posOffset>
                </wp:positionV>
                <wp:extent cx="6905625" cy="882967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8829675"/>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0443DC10" w14:textId="77777777" w:rsidR="004E284B" w:rsidRDefault="004E284B" w:rsidP="002D7293">
                            <w:pPr>
                              <w:rPr>
                                <w:rFonts w:cs="Arial"/>
                                <w:color w:val="0070C0"/>
                              </w:rPr>
                            </w:pPr>
                          </w:p>
                          <w:p w14:paraId="63556EF9" w14:textId="19FF4B4B" w:rsidR="002B4CAC" w:rsidRDefault="002B4CAC" w:rsidP="002B4CAC">
                            <w:pPr>
                              <w:rPr>
                                <w:rFonts w:cs="Arial"/>
                                <w:color w:val="0070C0"/>
                              </w:rPr>
                            </w:pPr>
                            <w:r w:rsidRPr="002B4CAC">
                              <w:rPr>
                                <w:rFonts w:cs="Arial"/>
                                <w:color w:val="0070C0"/>
                              </w:rPr>
                              <w:t>Below are some tips for self-care to help you feel happier, more in control and better able to cope with life’s challenges:-</w:t>
                            </w:r>
                          </w:p>
                          <w:p w14:paraId="687207AA" w14:textId="77777777" w:rsidR="002B4CAC" w:rsidRPr="002B4CAC" w:rsidRDefault="002B4CAC" w:rsidP="002B4CAC">
                            <w:pPr>
                              <w:rPr>
                                <w:rFonts w:cs="Arial"/>
                                <w:color w:val="0070C0"/>
                              </w:rPr>
                            </w:pPr>
                          </w:p>
                          <w:p w14:paraId="5F8F3008" w14:textId="77777777" w:rsidR="002B4CAC" w:rsidRDefault="002B4CAC" w:rsidP="002B4CAC">
                            <w:pPr>
                              <w:rPr>
                                <w:rFonts w:cs="Arial"/>
                                <w:color w:val="0070C0"/>
                              </w:rPr>
                            </w:pPr>
                            <w:r w:rsidRPr="002B4CAC">
                              <w:rPr>
                                <w:rFonts w:cs="Arial"/>
                                <w:color w:val="0070C0"/>
                              </w:rPr>
                              <w:t>•</w:t>
                            </w:r>
                            <w:r w:rsidRPr="002B4CAC">
                              <w:rPr>
                                <w:rFonts w:cs="Arial"/>
                                <w:color w:val="0070C0"/>
                              </w:rPr>
                              <w:tab/>
                              <w:t xml:space="preserve">Enjoy yourself – simple activities, such as meeting up with friends, reading a good book, having a soak in the bath can make you feel happier and improve your day.  Starting a new project you’ve been intending to do or participating in hobbies you enjoy and are good at, such as sport or cooking will add a sense of achievement which can give a real boost to your self-esteem.  </w:t>
                            </w:r>
                          </w:p>
                          <w:p w14:paraId="799CEC3B" w14:textId="77777777" w:rsidR="002B4CAC" w:rsidRPr="002B4CAC" w:rsidRDefault="002B4CAC" w:rsidP="002B4CAC">
                            <w:pPr>
                              <w:rPr>
                                <w:rFonts w:cs="Arial"/>
                                <w:color w:val="0070C0"/>
                              </w:rPr>
                            </w:pPr>
                          </w:p>
                          <w:p w14:paraId="13327A20" w14:textId="074E0D45" w:rsidR="002B4CAC" w:rsidRDefault="002B4CAC" w:rsidP="002B4CAC">
                            <w:pPr>
                              <w:rPr>
                                <w:rFonts w:cs="Arial"/>
                                <w:color w:val="0070C0"/>
                              </w:rPr>
                            </w:pPr>
                            <w:r w:rsidRPr="002B4CAC">
                              <w:rPr>
                                <w:rFonts w:cs="Arial"/>
                                <w:color w:val="0070C0"/>
                              </w:rPr>
                              <w:t>•</w:t>
                            </w:r>
                            <w:r w:rsidRPr="002B4CAC">
                              <w:rPr>
                                <w:rFonts w:cs="Arial"/>
                                <w:color w:val="0070C0"/>
                              </w:rPr>
                              <w:tab/>
                              <w:t xml:space="preserve">Stay in the here and now – focussing on possible difficulties or problems in the future can increase anxiety.  Be selective about news and social media by using reliable and trusted sources and limit your exposure to checking it once or twice a day.  Participate in things that will lift and calm your mood, such as practicing yoga or other relaxation methods as well as listening to upbeat or calming music.  Listening to podcasts, such as ‘Happy Place’ by Fearne Cotton could be a useful way to unwind </w:t>
                            </w:r>
                            <w:hyperlink r:id="rId13" w:history="1">
                              <w:r w:rsidRPr="008C4080">
                                <w:rPr>
                                  <w:rStyle w:val="Hyperlink"/>
                                  <w:rFonts w:cs="Arial"/>
                                </w:rPr>
                                <w:t>https://open.spotify.com/show/1J6Ddy4dcXjFZDmWQs3Pu0</w:t>
                              </w:r>
                            </w:hyperlink>
                            <w:r w:rsidRPr="002B4CAC">
                              <w:rPr>
                                <w:rFonts w:cs="Arial"/>
                                <w:color w:val="0070C0"/>
                              </w:rPr>
                              <w:t xml:space="preserve"> </w:t>
                            </w:r>
                          </w:p>
                          <w:p w14:paraId="141F8DB8" w14:textId="77777777" w:rsidR="002B4CAC" w:rsidRPr="002B4CAC" w:rsidRDefault="002B4CAC" w:rsidP="002B4CAC">
                            <w:pPr>
                              <w:rPr>
                                <w:rFonts w:cs="Arial"/>
                                <w:color w:val="0070C0"/>
                              </w:rPr>
                            </w:pPr>
                          </w:p>
                          <w:p w14:paraId="6AFA1070" w14:textId="1283E197" w:rsidR="004E284B" w:rsidRDefault="002B4CAC" w:rsidP="002B4CAC">
                            <w:pPr>
                              <w:rPr>
                                <w:rFonts w:cs="Arial"/>
                                <w:color w:val="0070C0"/>
                              </w:rPr>
                            </w:pPr>
                            <w:r w:rsidRPr="002B4CAC">
                              <w:rPr>
                                <w:rFonts w:cs="Arial"/>
                                <w:color w:val="0070C0"/>
                              </w:rPr>
                              <w:t>•</w:t>
                            </w:r>
                            <w:r w:rsidRPr="002B4CAC">
                              <w:rPr>
                                <w:rFonts w:cs="Arial"/>
                                <w:color w:val="0070C0"/>
                              </w:rPr>
                              <w:tab/>
                              <w:t>Be kind to yourself and others – treat yourself in the same way you’d treat a valued friend.  Notice if/when you put yourself down and tell yourself something positive instead.  Challenge your negative thoughts.  If you are working from home communicate about when you have important calls and meetings.  Be kind and tolerant of others in your household who are working from home if you are sharing space.</w:t>
                            </w:r>
                          </w:p>
                          <w:p w14:paraId="512B4101" w14:textId="77777777" w:rsidR="002B4CAC" w:rsidRDefault="002B4CAC" w:rsidP="002B4CAC">
                            <w:pPr>
                              <w:rPr>
                                <w:rFonts w:cs="Arial"/>
                                <w:color w:val="0070C0"/>
                              </w:rPr>
                            </w:pPr>
                          </w:p>
                          <w:p w14:paraId="6F054E7D" w14:textId="77777777" w:rsidR="002B4CAC" w:rsidRDefault="002B4CAC" w:rsidP="002B4CAC">
                            <w:pPr>
                              <w:rPr>
                                <w:rFonts w:cs="Arial"/>
                                <w:color w:val="0070C0"/>
                              </w:rPr>
                            </w:pPr>
                            <w:r w:rsidRPr="002B4CAC">
                              <w:rPr>
                                <w:rFonts w:cs="Arial"/>
                                <w:color w:val="0070C0"/>
                              </w:rPr>
                              <w:t>Lead a healthy lifestyle – there are a number of factors which contribute to leading a healthy lifestyle:-</w:t>
                            </w:r>
                          </w:p>
                          <w:p w14:paraId="2D47AC64" w14:textId="77777777" w:rsidR="002B4CAC" w:rsidRPr="002B4CAC" w:rsidRDefault="002B4CAC" w:rsidP="002B4CAC">
                            <w:pPr>
                              <w:rPr>
                                <w:rFonts w:cs="Arial"/>
                                <w:color w:val="0070C0"/>
                              </w:rPr>
                            </w:pPr>
                          </w:p>
                          <w:p w14:paraId="31AD347F" w14:textId="4705536F" w:rsidR="002B4CAC" w:rsidRDefault="002B4CAC" w:rsidP="002B4CAC">
                            <w:pPr>
                              <w:rPr>
                                <w:rFonts w:cs="Arial"/>
                                <w:color w:val="0070C0"/>
                              </w:rPr>
                            </w:pPr>
                            <w:r w:rsidRPr="002B4CAC">
                              <w:rPr>
                                <w:rFonts w:cs="Arial"/>
                                <w:color w:val="0070C0"/>
                              </w:rPr>
                              <w:t>(vii)</w:t>
                            </w:r>
                            <w:r w:rsidRPr="002B4CAC">
                              <w:rPr>
                                <w:rFonts w:cs="Arial"/>
                                <w:color w:val="0070C0"/>
                              </w:rPr>
                              <w:tab/>
                              <w:t xml:space="preserve">Eat a healthy, well balanced diet – aim to include all the main food groups as this will help your brain and body work efficiently </w:t>
                            </w:r>
                            <w:hyperlink r:id="rId14" w:history="1">
                              <w:r w:rsidRPr="008C4080">
                                <w:rPr>
                                  <w:rStyle w:val="Hyperlink"/>
                                  <w:rFonts w:cs="Arial"/>
                                </w:rPr>
                                <w:t>https://www.nhs.uk/live-well/eat-well/the-eatwell-guide/</w:t>
                              </w:r>
                            </w:hyperlink>
                          </w:p>
                          <w:p w14:paraId="39A10600" w14:textId="5CC3C081" w:rsidR="002B4CAC" w:rsidRPr="002B4CAC" w:rsidRDefault="002B4CAC" w:rsidP="002B4CAC">
                            <w:pPr>
                              <w:rPr>
                                <w:rFonts w:cs="Arial"/>
                                <w:color w:val="0070C0"/>
                              </w:rPr>
                            </w:pPr>
                            <w:r w:rsidRPr="002B4CAC">
                              <w:rPr>
                                <w:rFonts w:cs="Arial"/>
                                <w:color w:val="0070C0"/>
                              </w:rPr>
                              <w:t xml:space="preserve"> </w:t>
                            </w:r>
                          </w:p>
                          <w:p w14:paraId="325EAA0F" w14:textId="75C2FB60" w:rsidR="002B4CAC" w:rsidRDefault="002B4CAC" w:rsidP="002B4CAC">
                            <w:pPr>
                              <w:rPr>
                                <w:rFonts w:cs="Arial"/>
                                <w:color w:val="0070C0"/>
                              </w:rPr>
                            </w:pPr>
                            <w:r w:rsidRPr="002B4CAC">
                              <w:rPr>
                                <w:rFonts w:cs="Arial"/>
                                <w:color w:val="0070C0"/>
                              </w:rPr>
                              <w:t>(viii)</w:t>
                            </w:r>
                            <w:r w:rsidRPr="002B4CAC">
                              <w:rPr>
                                <w:rFonts w:cs="Arial"/>
                                <w:color w:val="0070C0"/>
                              </w:rPr>
                              <w:tab/>
                              <w:t xml:space="preserve">Exercise regularly – chemicals will be released in your brain when you exercise which will lift your mood, give you more energy, help you sleep better and keep your heart healthy  </w:t>
                            </w:r>
                            <w:hyperlink r:id="rId15" w:history="1">
                              <w:r w:rsidRPr="008C4080">
                                <w:rPr>
                                  <w:rStyle w:val="Hyperlink"/>
                                  <w:rFonts w:cs="Arial"/>
                                </w:rPr>
                                <w:t>https://www.nhs.uk/conditions/stress-anxiety-depression/exercise-for-depression/</w:t>
                              </w:r>
                            </w:hyperlink>
                          </w:p>
                          <w:p w14:paraId="716FF9C0" w14:textId="74AEC807" w:rsidR="002B4CAC" w:rsidRPr="002B4CAC" w:rsidRDefault="002B4CAC" w:rsidP="002B4CAC">
                            <w:pPr>
                              <w:rPr>
                                <w:rFonts w:cs="Arial"/>
                                <w:color w:val="0070C0"/>
                              </w:rPr>
                            </w:pPr>
                            <w:r w:rsidRPr="002B4CAC">
                              <w:rPr>
                                <w:rFonts w:cs="Arial"/>
                                <w:color w:val="0070C0"/>
                              </w:rPr>
                              <w:t xml:space="preserve">  </w:t>
                            </w:r>
                          </w:p>
                          <w:p w14:paraId="03699DBB" w14:textId="3D8EEBCB" w:rsidR="002B4CAC" w:rsidRDefault="002B4CAC" w:rsidP="002B4CAC">
                            <w:pPr>
                              <w:rPr>
                                <w:rFonts w:cs="Arial"/>
                                <w:color w:val="0070C0"/>
                              </w:rPr>
                            </w:pPr>
                            <w:r w:rsidRPr="002B4CAC">
                              <w:rPr>
                                <w:rFonts w:cs="Arial"/>
                                <w:color w:val="0070C0"/>
                              </w:rPr>
                              <w:t>(ix)</w:t>
                            </w:r>
                            <w:r w:rsidRPr="002B4CAC">
                              <w:rPr>
                                <w:rFonts w:cs="Arial"/>
                                <w:color w:val="0070C0"/>
                              </w:rPr>
                              <w:tab/>
                              <w:t xml:space="preserve">Get enough sleep – we need around 7 to 8 hours of good quality, uninterrupted sleep to allow our body and mind to fully rest and enable us to function properly and boost wellbeing.  Lack of sleep can contribute to fatigue, irritability and lack of focus as well as depression and anxiety  </w:t>
                            </w:r>
                            <w:hyperlink r:id="rId16" w:history="1">
                              <w:r w:rsidRPr="008C4080">
                                <w:rPr>
                                  <w:rStyle w:val="Hyperlink"/>
                                  <w:rFonts w:cs="Arial"/>
                                </w:rPr>
                                <w:t>https://www.nhs.uk/live-well/sleep-and-tiredness/how-to-get-to-sleep/</w:t>
                              </w:r>
                            </w:hyperlink>
                          </w:p>
                          <w:p w14:paraId="54329526" w14:textId="77777777" w:rsidR="002B4CAC" w:rsidRDefault="002B4CAC" w:rsidP="002B4CAC">
                            <w:pPr>
                              <w:rPr>
                                <w:rFonts w:cs="Arial"/>
                                <w:color w:val="0070C0"/>
                              </w:rPr>
                            </w:pPr>
                          </w:p>
                          <w:p w14:paraId="6F9ABE6C" w14:textId="13C2C378" w:rsidR="002B4CAC" w:rsidRDefault="002B4CAC" w:rsidP="002B4CAC">
                            <w:pPr>
                              <w:rPr>
                                <w:rFonts w:cs="Arial"/>
                                <w:color w:val="0070C0"/>
                              </w:rPr>
                            </w:pPr>
                            <w:r w:rsidRPr="002B4CAC">
                              <w:rPr>
                                <w:rFonts w:cs="Arial"/>
                                <w:color w:val="0070C0"/>
                              </w:rPr>
                              <w:t>(x)</w:t>
                            </w:r>
                            <w:r w:rsidRPr="002B4CAC">
                              <w:rPr>
                                <w:rFonts w:cs="Arial"/>
                                <w:color w:val="0070C0"/>
                              </w:rPr>
                              <w:tab/>
                              <w:t xml:space="preserve">Manage your stress levels – introduce positive changes to help you reduce stress in your life, such as taking time out for yourself.  Breathing techniques can also help when you are particularly stressed.  </w:t>
                            </w:r>
                            <w:hyperlink r:id="rId17" w:history="1">
                              <w:r w:rsidRPr="008C4080">
                                <w:rPr>
                                  <w:rStyle w:val="Hyperlink"/>
                                  <w:rFonts w:cs="Arial"/>
                                </w:rPr>
                                <w:t>https://www.nhs.uk/conditions/stress-anxiety-depression/ways-relieve-stress</w:t>
                              </w:r>
                            </w:hyperlink>
                          </w:p>
                          <w:p w14:paraId="41D81BBE" w14:textId="1E8830A5" w:rsidR="002B4CAC" w:rsidRPr="002B4CAC" w:rsidRDefault="002B4CAC" w:rsidP="002B4CAC">
                            <w:pPr>
                              <w:rPr>
                                <w:rFonts w:cs="Arial"/>
                                <w:color w:val="0070C0"/>
                              </w:rPr>
                            </w:pPr>
                            <w:r w:rsidRPr="002B4CAC">
                              <w:rPr>
                                <w:rFonts w:cs="Arial"/>
                                <w:color w:val="0070C0"/>
                              </w:rPr>
                              <w:t xml:space="preserve"> </w:t>
                            </w:r>
                          </w:p>
                          <w:p w14:paraId="2EF8AEA0" w14:textId="76ACF723" w:rsidR="002B4CAC" w:rsidRDefault="002B4CAC" w:rsidP="002B4CAC">
                            <w:pPr>
                              <w:rPr>
                                <w:rFonts w:cs="Arial"/>
                                <w:color w:val="0070C0"/>
                              </w:rPr>
                            </w:pPr>
                            <w:r w:rsidRPr="002B4CAC">
                              <w:rPr>
                                <w:rFonts w:cs="Arial"/>
                                <w:color w:val="0070C0"/>
                              </w:rPr>
                              <w:t>(xi)</w:t>
                            </w:r>
                            <w:r w:rsidRPr="002B4CAC">
                              <w:rPr>
                                <w:rFonts w:cs="Arial"/>
                                <w:color w:val="0070C0"/>
                              </w:rPr>
                              <w:tab/>
                              <w:t xml:space="preserve">Limit your alcohol intake – it can be tempting to drink alcohol when you feel stressed and anxious, but in doing so the feelings you are experiencing may become exaggerated, so you may feel more stressed, anxious, depressed or angry  </w:t>
                            </w:r>
                            <w:hyperlink r:id="rId18" w:history="1">
                              <w:r w:rsidRPr="008C4080">
                                <w:rPr>
                                  <w:rStyle w:val="Hyperlink"/>
                                  <w:rFonts w:cs="Arial"/>
                                </w:rPr>
                                <w:t>https://www.nhs.uk/live-well/alcohol-support/tips-on-cutting-down-alcohol/</w:t>
                              </w:r>
                            </w:hyperlink>
                          </w:p>
                          <w:p w14:paraId="31D1920F" w14:textId="77777777" w:rsidR="002B4CAC" w:rsidRDefault="002B4CAC" w:rsidP="002B4CAC">
                            <w:pPr>
                              <w:rPr>
                                <w:rFonts w:cs="Arial"/>
                                <w:color w:val="0070C0"/>
                              </w:rPr>
                            </w:pPr>
                          </w:p>
                          <w:p w14:paraId="585FD67F" w14:textId="77777777" w:rsidR="002B4CAC" w:rsidRPr="00D61FE0" w:rsidRDefault="002B4CAC" w:rsidP="002B4CAC">
                            <w:pPr>
                              <w:rPr>
                                <w:rFonts w:cs="Calibri"/>
                                <w:color w:val="0070C0"/>
                                <w:sz w:val="32"/>
                                <w:szCs w:val="32"/>
                              </w:rPr>
                            </w:pPr>
                          </w:p>
                          <w:p w14:paraId="6AFA1071" w14:textId="77777777" w:rsidR="004E284B" w:rsidRPr="00D61FE0" w:rsidRDefault="004E284B" w:rsidP="006F1CBD">
                            <w:pPr>
                              <w:rPr>
                                <w:noProof/>
                                <w:color w:val="0070C0"/>
                                <w:lang w:eastAsia="en-GB"/>
                              </w:rPr>
                            </w:pPr>
                            <w:r w:rsidRPr="00D61FE0">
                              <w:rPr>
                                <w:noProof/>
                                <w:color w:val="0070C0"/>
                                <w:lang w:eastAsia="en-GB"/>
                              </w:rPr>
                              <w:t xml:space="preserve"> </w:t>
                            </w:r>
                          </w:p>
                          <w:p w14:paraId="6AFA1072" w14:textId="77777777" w:rsidR="004E284B" w:rsidRPr="00D11A8F" w:rsidRDefault="004E284B" w:rsidP="006F1CBD">
                            <w:pPr>
                              <w:pStyle w:val="ListParagraph"/>
                              <w:rPr>
                                <w:rFonts w:asciiTheme="majorHAnsi" w:hAnsiTheme="majorHAnsi"/>
                                <w:color w:val="425563"/>
                                <w:szCs w:val="28"/>
                              </w:rPr>
                            </w:pPr>
                          </w:p>
                          <w:p w14:paraId="6AFA1073" w14:textId="77777777" w:rsidR="004E284B" w:rsidRPr="00D11A8F" w:rsidRDefault="004E284B" w:rsidP="006F1CBD">
                            <w:pPr>
                              <w:pStyle w:val="ListParagraph"/>
                              <w:rPr>
                                <w:rFonts w:asciiTheme="majorHAnsi" w:hAnsiTheme="majorHAnsi"/>
                                <w:szCs w:val="28"/>
                              </w:rPr>
                            </w:pPr>
                          </w:p>
                          <w:p w14:paraId="6AFA1074" w14:textId="77777777" w:rsidR="004E284B" w:rsidRDefault="004E284B" w:rsidP="006F1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1015" id="_x0000_s1029" type="#_x0000_t202" style="position:absolute;margin-left:-63pt;margin-top:-10.5pt;width:543.75pt;height:69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" fillcolor="white [3201]" strokecolor="#00b0f0" strokeweight="2pt">
                <v:textbox>
                  <w:txbxContent>
                    <w:p w14:paraId="0443DC10" w14:textId="77777777" w:rsidR="004E284B" w:rsidRDefault="004E284B" w:rsidP="002D7293">
                      <w:pPr>
                        <w:rPr>
                          <w:rFonts w:cs="Arial"/>
                          <w:color w:val="0070C0"/>
                        </w:rPr>
                      </w:pPr>
                    </w:p>
                    <w:p w14:paraId="63556EF9" w14:textId="19FF4B4B" w:rsidR="002B4CAC" w:rsidRDefault="002B4CAC" w:rsidP="002B4CAC">
                      <w:pPr>
                        <w:rPr>
                          <w:rFonts w:cs="Arial"/>
                          <w:color w:val="0070C0"/>
                        </w:rPr>
                      </w:pPr>
                      <w:r w:rsidRPr="002B4CAC">
                        <w:rPr>
                          <w:rFonts w:cs="Arial"/>
                          <w:color w:val="0070C0"/>
                        </w:rPr>
                        <w:t>Below are some tips for self-care to help you feel happier, more in control and better able to cope with life’s challenges:-</w:t>
                      </w:r>
                    </w:p>
                    <w:p w14:paraId="687207AA" w14:textId="77777777" w:rsidR="002B4CAC" w:rsidRPr="002B4CAC" w:rsidRDefault="002B4CAC" w:rsidP="002B4CAC">
                      <w:pPr>
                        <w:rPr>
                          <w:rFonts w:cs="Arial"/>
                          <w:color w:val="0070C0"/>
                        </w:rPr>
                      </w:pPr>
                    </w:p>
                    <w:p w14:paraId="5F8F3008" w14:textId="77777777" w:rsidR="002B4CAC" w:rsidRDefault="002B4CAC" w:rsidP="002B4CAC">
                      <w:pPr>
                        <w:rPr>
                          <w:rFonts w:cs="Arial"/>
                          <w:color w:val="0070C0"/>
                        </w:rPr>
                      </w:pPr>
                      <w:r w:rsidRPr="002B4CAC">
                        <w:rPr>
                          <w:rFonts w:cs="Arial"/>
                          <w:color w:val="0070C0"/>
                        </w:rPr>
                        <w:t>•</w:t>
                      </w:r>
                      <w:r w:rsidRPr="002B4CAC">
                        <w:rPr>
                          <w:rFonts w:cs="Arial"/>
                          <w:color w:val="0070C0"/>
                        </w:rPr>
                        <w:tab/>
                        <w:t xml:space="preserve">Enjoy yourself – simple activities, such as meeting up with friends, reading a good book, having a soak in the bath can make you feel happier and improve your day.  Starting a new project you’ve been intending to do or participating in hobbies you enjoy and are good at, such as sport or cooking will add a sense of achievement which can give a real boost to your self-esteem.  </w:t>
                      </w:r>
                    </w:p>
                    <w:p w14:paraId="799CEC3B" w14:textId="77777777" w:rsidR="002B4CAC" w:rsidRPr="002B4CAC" w:rsidRDefault="002B4CAC" w:rsidP="002B4CAC">
                      <w:pPr>
                        <w:rPr>
                          <w:rFonts w:cs="Arial"/>
                          <w:color w:val="0070C0"/>
                        </w:rPr>
                      </w:pPr>
                    </w:p>
                    <w:p w14:paraId="13327A20" w14:textId="074E0D45" w:rsidR="002B4CAC" w:rsidRDefault="002B4CAC" w:rsidP="002B4CAC">
                      <w:pPr>
                        <w:rPr>
                          <w:rFonts w:cs="Arial"/>
                          <w:color w:val="0070C0"/>
                        </w:rPr>
                      </w:pPr>
                      <w:r w:rsidRPr="002B4CAC">
                        <w:rPr>
                          <w:rFonts w:cs="Arial"/>
                          <w:color w:val="0070C0"/>
                        </w:rPr>
                        <w:t>•</w:t>
                      </w:r>
                      <w:r w:rsidRPr="002B4CAC">
                        <w:rPr>
                          <w:rFonts w:cs="Arial"/>
                          <w:color w:val="0070C0"/>
                        </w:rPr>
                        <w:tab/>
                        <w:t xml:space="preserve">Stay in the here and now – focussing on possible difficulties or problems in the future can increase anxiety.  Be selective about news and social media by using reliable and trusted sources and limit your exposure to checking it once or twice a day.  Participate in things that will lift and calm your mood, such as practicing yoga or other relaxation methods as well as listening to upbeat or calming music.  Listening to podcasts, such as ‘Happy Place’ by Fearne Cotton could be a useful way to unwind </w:t>
                      </w:r>
                      <w:hyperlink r:id="rId19" w:history="1">
                        <w:r w:rsidRPr="008C4080">
                          <w:rPr>
                            <w:rStyle w:val="Hyperlink"/>
                            <w:rFonts w:cs="Arial"/>
                          </w:rPr>
                          <w:t>https://open.spotify.com/show/1J6Ddy4dcXjFZDmWQs3Pu0</w:t>
                        </w:r>
                      </w:hyperlink>
                      <w:r w:rsidRPr="002B4CAC">
                        <w:rPr>
                          <w:rFonts w:cs="Arial"/>
                          <w:color w:val="0070C0"/>
                        </w:rPr>
                        <w:t xml:space="preserve"> </w:t>
                      </w:r>
                    </w:p>
                    <w:p w14:paraId="141F8DB8" w14:textId="77777777" w:rsidR="002B4CAC" w:rsidRPr="002B4CAC" w:rsidRDefault="002B4CAC" w:rsidP="002B4CAC">
                      <w:pPr>
                        <w:rPr>
                          <w:rFonts w:cs="Arial"/>
                          <w:color w:val="0070C0"/>
                        </w:rPr>
                      </w:pPr>
                    </w:p>
                    <w:p w14:paraId="6AFA1070" w14:textId="1283E197" w:rsidR="004E284B" w:rsidRDefault="002B4CAC" w:rsidP="002B4CAC">
                      <w:pPr>
                        <w:rPr>
                          <w:rFonts w:cs="Arial"/>
                          <w:color w:val="0070C0"/>
                        </w:rPr>
                      </w:pPr>
                      <w:r w:rsidRPr="002B4CAC">
                        <w:rPr>
                          <w:rFonts w:cs="Arial"/>
                          <w:color w:val="0070C0"/>
                        </w:rPr>
                        <w:t>•</w:t>
                      </w:r>
                      <w:r w:rsidRPr="002B4CAC">
                        <w:rPr>
                          <w:rFonts w:cs="Arial"/>
                          <w:color w:val="0070C0"/>
                        </w:rPr>
                        <w:tab/>
                        <w:t>Be kind to yourself and others – treat yourself in the same way you’d treat a valued friend.  Notice if/when you put yourself down and tell yourself something positive instead.  Challenge your negative thoughts.  If you are working from home communicate about when you have important calls and meetings.  Be kind and tolerant of others in your household who are working from home if you are sharing space.</w:t>
                      </w:r>
                    </w:p>
                    <w:p w14:paraId="512B4101" w14:textId="77777777" w:rsidR="002B4CAC" w:rsidRDefault="002B4CAC" w:rsidP="002B4CAC">
                      <w:pPr>
                        <w:rPr>
                          <w:rFonts w:cs="Arial"/>
                          <w:color w:val="0070C0"/>
                        </w:rPr>
                      </w:pPr>
                    </w:p>
                    <w:p w14:paraId="6F054E7D" w14:textId="77777777" w:rsidR="002B4CAC" w:rsidRDefault="002B4CAC" w:rsidP="002B4CAC">
                      <w:pPr>
                        <w:rPr>
                          <w:rFonts w:cs="Arial"/>
                          <w:color w:val="0070C0"/>
                        </w:rPr>
                      </w:pPr>
                      <w:r w:rsidRPr="002B4CAC">
                        <w:rPr>
                          <w:rFonts w:cs="Arial"/>
                          <w:color w:val="0070C0"/>
                        </w:rPr>
                        <w:t>Lead a healthy lifestyle – there are a number of factors which contribute to leading a healthy lifestyle:-</w:t>
                      </w:r>
                    </w:p>
                    <w:p w14:paraId="2D47AC64" w14:textId="77777777" w:rsidR="002B4CAC" w:rsidRPr="002B4CAC" w:rsidRDefault="002B4CAC" w:rsidP="002B4CAC">
                      <w:pPr>
                        <w:rPr>
                          <w:rFonts w:cs="Arial"/>
                          <w:color w:val="0070C0"/>
                        </w:rPr>
                      </w:pPr>
                    </w:p>
                    <w:p w14:paraId="31AD347F" w14:textId="4705536F" w:rsidR="002B4CAC" w:rsidRDefault="002B4CAC" w:rsidP="002B4CAC">
                      <w:pPr>
                        <w:rPr>
                          <w:rFonts w:cs="Arial"/>
                          <w:color w:val="0070C0"/>
                        </w:rPr>
                      </w:pPr>
                      <w:r w:rsidRPr="002B4CAC">
                        <w:rPr>
                          <w:rFonts w:cs="Arial"/>
                          <w:color w:val="0070C0"/>
                        </w:rPr>
                        <w:t>(vii)</w:t>
                      </w:r>
                      <w:r w:rsidRPr="002B4CAC">
                        <w:rPr>
                          <w:rFonts w:cs="Arial"/>
                          <w:color w:val="0070C0"/>
                        </w:rPr>
                        <w:tab/>
                        <w:t xml:space="preserve">Eat a healthy, well balanced diet – aim to include all the main food groups as this will help your brain and body work efficiently </w:t>
                      </w:r>
                      <w:hyperlink r:id="rId20" w:history="1">
                        <w:r w:rsidRPr="008C4080">
                          <w:rPr>
                            <w:rStyle w:val="Hyperlink"/>
                            <w:rFonts w:cs="Arial"/>
                          </w:rPr>
                          <w:t>https://www.nhs.uk/live-well/eat-well/the-eatwell-guide/</w:t>
                        </w:r>
                      </w:hyperlink>
                    </w:p>
                    <w:p w14:paraId="39A10600" w14:textId="5CC3C081" w:rsidR="002B4CAC" w:rsidRPr="002B4CAC" w:rsidRDefault="002B4CAC" w:rsidP="002B4CAC">
                      <w:pPr>
                        <w:rPr>
                          <w:rFonts w:cs="Arial"/>
                          <w:color w:val="0070C0"/>
                        </w:rPr>
                      </w:pPr>
                      <w:r w:rsidRPr="002B4CAC">
                        <w:rPr>
                          <w:rFonts w:cs="Arial"/>
                          <w:color w:val="0070C0"/>
                        </w:rPr>
                        <w:t xml:space="preserve"> </w:t>
                      </w:r>
                    </w:p>
                    <w:p w14:paraId="325EAA0F" w14:textId="75C2FB60" w:rsidR="002B4CAC" w:rsidRDefault="002B4CAC" w:rsidP="002B4CAC">
                      <w:pPr>
                        <w:rPr>
                          <w:rFonts w:cs="Arial"/>
                          <w:color w:val="0070C0"/>
                        </w:rPr>
                      </w:pPr>
                      <w:r w:rsidRPr="002B4CAC">
                        <w:rPr>
                          <w:rFonts w:cs="Arial"/>
                          <w:color w:val="0070C0"/>
                        </w:rPr>
                        <w:t>(viii)</w:t>
                      </w:r>
                      <w:r w:rsidRPr="002B4CAC">
                        <w:rPr>
                          <w:rFonts w:cs="Arial"/>
                          <w:color w:val="0070C0"/>
                        </w:rPr>
                        <w:tab/>
                        <w:t xml:space="preserve">Exercise regularly – chemicals will be released in your brain when you exercise which will lift your mood, give you more energy, help you sleep better and keep your heart healthy  </w:t>
                      </w:r>
                      <w:hyperlink r:id="rId21" w:history="1">
                        <w:r w:rsidRPr="008C4080">
                          <w:rPr>
                            <w:rStyle w:val="Hyperlink"/>
                            <w:rFonts w:cs="Arial"/>
                          </w:rPr>
                          <w:t>https://www.nhs.uk/conditions/stress-anxiety-depression/exercise-for-depression/</w:t>
                        </w:r>
                      </w:hyperlink>
                    </w:p>
                    <w:p w14:paraId="716FF9C0" w14:textId="74AEC807" w:rsidR="002B4CAC" w:rsidRPr="002B4CAC" w:rsidRDefault="002B4CAC" w:rsidP="002B4CAC">
                      <w:pPr>
                        <w:rPr>
                          <w:rFonts w:cs="Arial"/>
                          <w:color w:val="0070C0"/>
                        </w:rPr>
                      </w:pPr>
                      <w:r w:rsidRPr="002B4CAC">
                        <w:rPr>
                          <w:rFonts w:cs="Arial"/>
                          <w:color w:val="0070C0"/>
                        </w:rPr>
                        <w:t xml:space="preserve">  </w:t>
                      </w:r>
                    </w:p>
                    <w:p w14:paraId="03699DBB" w14:textId="3D8EEBCB" w:rsidR="002B4CAC" w:rsidRDefault="002B4CAC" w:rsidP="002B4CAC">
                      <w:pPr>
                        <w:rPr>
                          <w:rFonts w:cs="Arial"/>
                          <w:color w:val="0070C0"/>
                        </w:rPr>
                      </w:pPr>
                      <w:r w:rsidRPr="002B4CAC">
                        <w:rPr>
                          <w:rFonts w:cs="Arial"/>
                          <w:color w:val="0070C0"/>
                        </w:rPr>
                        <w:t>(ix)</w:t>
                      </w:r>
                      <w:r w:rsidRPr="002B4CAC">
                        <w:rPr>
                          <w:rFonts w:cs="Arial"/>
                          <w:color w:val="0070C0"/>
                        </w:rPr>
                        <w:tab/>
                        <w:t xml:space="preserve">Get enough sleep – we need around 7 to 8 hours of good quality, uninterrupted sleep to allow our body and mind to fully rest and enable us to function properly and boost wellbeing.  Lack of sleep can contribute to fatigue, irritability and lack of focus as well as depression and anxiety  </w:t>
                      </w:r>
                      <w:hyperlink r:id="rId22" w:history="1">
                        <w:r w:rsidRPr="008C4080">
                          <w:rPr>
                            <w:rStyle w:val="Hyperlink"/>
                            <w:rFonts w:cs="Arial"/>
                          </w:rPr>
                          <w:t>https://www.nhs.uk/live-well/sleep-and-tiredness/how-to-get-to-sleep/</w:t>
                        </w:r>
                      </w:hyperlink>
                    </w:p>
                    <w:p w14:paraId="54329526" w14:textId="77777777" w:rsidR="002B4CAC" w:rsidRDefault="002B4CAC" w:rsidP="002B4CAC">
                      <w:pPr>
                        <w:rPr>
                          <w:rFonts w:cs="Arial"/>
                          <w:color w:val="0070C0"/>
                        </w:rPr>
                      </w:pPr>
                    </w:p>
                    <w:p w14:paraId="6F9ABE6C" w14:textId="13C2C378" w:rsidR="002B4CAC" w:rsidRDefault="002B4CAC" w:rsidP="002B4CAC">
                      <w:pPr>
                        <w:rPr>
                          <w:rFonts w:cs="Arial"/>
                          <w:color w:val="0070C0"/>
                        </w:rPr>
                      </w:pPr>
                      <w:r w:rsidRPr="002B4CAC">
                        <w:rPr>
                          <w:rFonts w:cs="Arial"/>
                          <w:color w:val="0070C0"/>
                        </w:rPr>
                        <w:t>(x)</w:t>
                      </w:r>
                      <w:r w:rsidRPr="002B4CAC">
                        <w:rPr>
                          <w:rFonts w:cs="Arial"/>
                          <w:color w:val="0070C0"/>
                        </w:rPr>
                        <w:tab/>
                        <w:t xml:space="preserve">Manage your stress levels – introduce positive changes to help you reduce stress in your life, such as taking time out for yourself.  Breathing techniques can also help when you are particularly stressed.  </w:t>
                      </w:r>
                      <w:hyperlink r:id="rId23" w:history="1">
                        <w:r w:rsidRPr="008C4080">
                          <w:rPr>
                            <w:rStyle w:val="Hyperlink"/>
                            <w:rFonts w:cs="Arial"/>
                          </w:rPr>
                          <w:t>https://www.nhs.uk/conditions/stress-anxiety-depression/ways-relieve-stress</w:t>
                        </w:r>
                      </w:hyperlink>
                    </w:p>
                    <w:p w14:paraId="41D81BBE" w14:textId="1E8830A5" w:rsidR="002B4CAC" w:rsidRPr="002B4CAC" w:rsidRDefault="002B4CAC" w:rsidP="002B4CAC">
                      <w:pPr>
                        <w:rPr>
                          <w:rFonts w:cs="Arial"/>
                          <w:color w:val="0070C0"/>
                        </w:rPr>
                      </w:pPr>
                      <w:r w:rsidRPr="002B4CAC">
                        <w:rPr>
                          <w:rFonts w:cs="Arial"/>
                          <w:color w:val="0070C0"/>
                        </w:rPr>
                        <w:t xml:space="preserve"> </w:t>
                      </w:r>
                    </w:p>
                    <w:p w14:paraId="2EF8AEA0" w14:textId="76ACF723" w:rsidR="002B4CAC" w:rsidRDefault="002B4CAC" w:rsidP="002B4CAC">
                      <w:pPr>
                        <w:rPr>
                          <w:rFonts w:cs="Arial"/>
                          <w:color w:val="0070C0"/>
                        </w:rPr>
                      </w:pPr>
                      <w:r w:rsidRPr="002B4CAC">
                        <w:rPr>
                          <w:rFonts w:cs="Arial"/>
                          <w:color w:val="0070C0"/>
                        </w:rPr>
                        <w:t>(xi)</w:t>
                      </w:r>
                      <w:r w:rsidRPr="002B4CAC">
                        <w:rPr>
                          <w:rFonts w:cs="Arial"/>
                          <w:color w:val="0070C0"/>
                        </w:rPr>
                        <w:tab/>
                        <w:t xml:space="preserve">Limit your alcohol intake – it can be tempting to drink alcohol when you feel stressed and anxious, but in doing so the feelings you are experiencing may become exaggerated, so you may feel more stressed, anxious, depressed or angry  </w:t>
                      </w:r>
                      <w:hyperlink r:id="rId24" w:history="1">
                        <w:r w:rsidRPr="008C4080">
                          <w:rPr>
                            <w:rStyle w:val="Hyperlink"/>
                            <w:rFonts w:cs="Arial"/>
                          </w:rPr>
                          <w:t>https://www.nhs.uk/live-well/alcohol-support/tips-on-cutting-down-alcohol/</w:t>
                        </w:r>
                      </w:hyperlink>
                    </w:p>
                    <w:p w14:paraId="31D1920F" w14:textId="77777777" w:rsidR="002B4CAC" w:rsidRDefault="002B4CAC" w:rsidP="002B4CAC">
                      <w:pPr>
                        <w:rPr>
                          <w:rFonts w:cs="Arial"/>
                          <w:color w:val="0070C0"/>
                        </w:rPr>
                      </w:pPr>
                    </w:p>
                    <w:p w14:paraId="585FD67F" w14:textId="77777777" w:rsidR="002B4CAC" w:rsidRPr="00D61FE0" w:rsidRDefault="002B4CAC" w:rsidP="002B4CAC">
                      <w:pPr>
                        <w:rPr>
                          <w:rFonts w:cs="Calibri"/>
                          <w:color w:val="0070C0"/>
                          <w:sz w:val="32"/>
                          <w:szCs w:val="32"/>
                        </w:rPr>
                      </w:pPr>
                    </w:p>
                    <w:p w14:paraId="6AFA1071" w14:textId="77777777" w:rsidR="004E284B" w:rsidRPr="00D61FE0" w:rsidRDefault="004E284B" w:rsidP="006F1CBD">
                      <w:pPr>
                        <w:rPr>
                          <w:noProof/>
                          <w:color w:val="0070C0"/>
                          <w:lang w:eastAsia="en-GB"/>
                        </w:rPr>
                      </w:pPr>
                      <w:r w:rsidRPr="00D61FE0">
                        <w:rPr>
                          <w:noProof/>
                          <w:color w:val="0070C0"/>
                          <w:lang w:eastAsia="en-GB"/>
                        </w:rPr>
                        <w:t xml:space="preserve"> </w:t>
                      </w:r>
                    </w:p>
                    <w:p w14:paraId="6AFA1072" w14:textId="77777777" w:rsidR="004E284B" w:rsidRPr="00D11A8F" w:rsidRDefault="004E284B" w:rsidP="006F1CBD">
                      <w:pPr>
                        <w:pStyle w:val="ListParagraph"/>
                        <w:rPr>
                          <w:rFonts w:asciiTheme="majorHAnsi" w:hAnsiTheme="majorHAnsi"/>
                          <w:color w:val="425563"/>
                          <w:szCs w:val="28"/>
                        </w:rPr>
                      </w:pPr>
                    </w:p>
                    <w:p w14:paraId="6AFA1073" w14:textId="77777777" w:rsidR="004E284B" w:rsidRPr="00D11A8F" w:rsidRDefault="004E284B" w:rsidP="006F1CBD">
                      <w:pPr>
                        <w:pStyle w:val="ListParagraph"/>
                        <w:rPr>
                          <w:rFonts w:asciiTheme="majorHAnsi" w:hAnsiTheme="majorHAnsi"/>
                          <w:szCs w:val="28"/>
                        </w:rPr>
                      </w:pPr>
                    </w:p>
                    <w:p w14:paraId="6AFA1074" w14:textId="77777777" w:rsidR="004E284B" w:rsidRDefault="004E284B" w:rsidP="006F1CBD"/>
                  </w:txbxContent>
                </v:textbox>
              </v:shape>
            </w:pict>
          </mc:Fallback>
        </mc:AlternateContent>
      </w:r>
      <w:r w:rsidR="00DD482A">
        <w:rPr>
          <w:noProof/>
          <w:lang w:eastAsia="en-GB"/>
        </w:rPr>
        <mc:AlternateContent>
          <mc:Choice Requires="wps">
            <w:drawing>
              <wp:anchor distT="0" distB="0" distL="114300" distR="114300" simplePos="0" relativeHeight="251720704" behindDoc="0" locked="0" layoutInCell="1" allowOverlap="1" wp14:anchorId="6AFA1013" wp14:editId="2031AD76">
                <wp:simplePos x="0" y="0"/>
                <wp:positionH relativeFrom="column">
                  <wp:posOffset>-800100</wp:posOffset>
                </wp:positionH>
                <wp:positionV relativeFrom="paragraph">
                  <wp:posOffset>-600075</wp:posOffset>
                </wp:positionV>
                <wp:extent cx="4381500" cy="4095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09575"/>
                        </a:xfrm>
                        <a:prstGeom prst="rect">
                          <a:avLst/>
                        </a:prstGeom>
                        <a:noFill/>
                        <a:ln w="9525">
                          <a:noFill/>
                          <a:miter lim="800000"/>
                          <a:headEnd/>
                          <a:tailEnd/>
                        </a:ln>
                      </wps:spPr>
                      <wps:txbx>
                        <w:txbxContent>
                          <w:p w14:paraId="2230185E" w14:textId="0FDED032" w:rsidR="004E284B" w:rsidRPr="002507FB" w:rsidRDefault="004E284B" w:rsidP="008A40AD">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Parents Top Tips</w:t>
                            </w:r>
                          </w:p>
                          <w:p w14:paraId="6AFA1067" w14:textId="3C72FBBB" w:rsidR="004E284B" w:rsidRPr="005A7D84" w:rsidRDefault="004E284B" w:rsidP="005A7D84">
                            <w:pPr>
                              <w:rPr>
                                <w:rFonts w:asciiTheme="majorHAnsi" w:hAnsiTheme="majorHAnsi"/>
                                <w:color w:val="AE2573"/>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1013" id="_x0000_s1030" type="#_x0000_t202" style="position:absolute;margin-left:-63pt;margin-top:-47.25pt;width:345pt;height:3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" filled="f" stroked="f">
                <v:textbox>
                  <w:txbxContent>
                    <w:p w14:paraId="2230185E" w14:textId="0FDED032" w:rsidR="004E284B" w:rsidRPr="002507FB" w:rsidRDefault="004E284B" w:rsidP="008A40AD">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Parents Top Tips</w:t>
                      </w:r>
                    </w:p>
                    <w:p w14:paraId="6AFA1067" w14:textId="3C72FBBB" w:rsidR="004E284B" w:rsidRPr="005A7D84" w:rsidRDefault="004E284B" w:rsidP="005A7D84">
                      <w:pPr>
                        <w:rPr>
                          <w:rFonts w:asciiTheme="majorHAnsi" w:hAnsiTheme="majorHAnsi"/>
                          <w:color w:val="AE2573"/>
                          <w:sz w:val="28"/>
                        </w:rPr>
                      </w:pPr>
                    </w:p>
                  </w:txbxContent>
                </v:textbox>
              </v:shape>
            </w:pict>
          </mc:Fallback>
        </mc:AlternateContent>
      </w:r>
    </w:p>
    <w:p w14:paraId="6AFA1003" w14:textId="1EEB325C" w:rsidR="00B07493" w:rsidRDefault="00DD482A" w:rsidP="00DF1569">
      <w:pPr>
        <w:tabs>
          <w:tab w:val="left" w:pos="1540"/>
        </w:tabs>
      </w:pPr>
      <w:r w:rsidRPr="000D79FB">
        <w:rPr>
          <w:noProof/>
          <w:lang w:eastAsia="en-GB"/>
        </w:rPr>
        <w:lastRenderedPageBreak/>
        <mc:AlternateContent>
          <mc:Choice Requires="wps">
            <w:drawing>
              <wp:anchor distT="0" distB="0" distL="114300" distR="114300" simplePos="0" relativeHeight="251699200" behindDoc="0" locked="0" layoutInCell="1" allowOverlap="1" wp14:anchorId="6AFA103B" wp14:editId="1FBB5E53">
                <wp:simplePos x="0" y="0"/>
                <wp:positionH relativeFrom="column">
                  <wp:posOffset>-921385</wp:posOffset>
                </wp:positionH>
                <wp:positionV relativeFrom="paragraph">
                  <wp:posOffset>3969385</wp:posOffset>
                </wp:positionV>
                <wp:extent cx="6485255" cy="50482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04825"/>
                        </a:xfrm>
                        <a:prstGeom prst="rect">
                          <a:avLst/>
                        </a:prstGeom>
                        <a:noFill/>
                        <a:ln w="9525">
                          <a:noFill/>
                          <a:miter lim="800000"/>
                          <a:headEnd/>
                          <a:tailEnd/>
                        </a:ln>
                      </wps:spPr>
                      <wps:txbx>
                        <w:txbxContent>
                          <w:p w14:paraId="4F8C5988" w14:textId="5BBF11D6" w:rsidR="004E284B" w:rsidRPr="001A3D75" w:rsidRDefault="004E284B" w:rsidP="0042217A">
                            <w:pPr>
                              <w:rPr>
                                <w:rFonts w:asciiTheme="majorHAnsi" w:hAnsiTheme="majorHAnsi"/>
                                <w:b/>
                                <w:color w:val="0070C0"/>
                                <w:sz w:val="48"/>
                                <w:szCs w:val="48"/>
                              </w:rPr>
                            </w:pPr>
                            <w:r>
                              <w:rPr>
                                <w:rFonts w:asciiTheme="majorHAnsi" w:hAnsiTheme="majorHAnsi"/>
                                <w:b/>
                                <w:color w:val="0070C0"/>
                                <w:sz w:val="48"/>
                                <w:szCs w:val="48"/>
                              </w:rPr>
                              <w:t>Good News S</w:t>
                            </w:r>
                            <w:r w:rsidRPr="001A3D75">
                              <w:rPr>
                                <w:rFonts w:asciiTheme="majorHAnsi" w:hAnsiTheme="majorHAnsi"/>
                                <w:b/>
                                <w:color w:val="0070C0"/>
                                <w:sz w:val="48"/>
                                <w:szCs w:val="48"/>
                              </w:rPr>
                              <w:t>tory</w:t>
                            </w:r>
                            <w:r>
                              <w:rPr>
                                <w:rFonts w:asciiTheme="majorHAnsi" w:hAnsiTheme="majorHAnsi"/>
                                <w:b/>
                                <w:color w:val="0070C0"/>
                                <w:sz w:val="48"/>
                                <w:szCs w:val="48"/>
                              </w:rPr>
                              <w:t xml:space="preserve"> 1</w:t>
                            </w:r>
                          </w:p>
                          <w:p w14:paraId="6AFA10C0" w14:textId="77777777" w:rsidR="004E284B" w:rsidRPr="00D11A8F" w:rsidRDefault="004E284B" w:rsidP="000D79FB">
                            <w:pPr>
                              <w:rPr>
                                <w:rFonts w:asciiTheme="majorHAnsi" w:hAnsiTheme="majorHAnsi"/>
                                <w:noProof/>
                                <w:color w:val="425563"/>
                                <w:sz w:val="52"/>
                                <w:szCs w:val="36"/>
                                <w:lang w:eastAsia="en-GB"/>
                              </w:rPr>
                            </w:pPr>
                          </w:p>
                          <w:p w14:paraId="6AFA10C1" w14:textId="77777777" w:rsidR="004E284B" w:rsidRDefault="004E284B"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103B" id="_x0000_s1031" type="#_x0000_t202" style="position:absolute;margin-left:-72.55pt;margin-top:312.55pt;width:510.6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" filled="f" stroked="f">
                <v:textbox>
                  <w:txbxContent>
                    <w:p w14:paraId="4F8C5988" w14:textId="5BBF11D6" w:rsidR="004E284B" w:rsidRPr="001A3D75" w:rsidRDefault="004E284B" w:rsidP="0042217A">
                      <w:pPr>
                        <w:rPr>
                          <w:rFonts w:asciiTheme="majorHAnsi" w:hAnsiTheme="majorHAnsi"/>
                          <w:b/>
                          <w:color w:val="0070C0"/>
                          <w:sz w:val="48"/>
                          <w:szCs w:val="48"/>
                        </w:rPr>
                      </w:pPr>
                      <w:r>
                        <w:rPr>
                          <w:rFonts w:asciiTheme="majorHAnsi" w:hAnsiTheme="majorHAnsi"/>
                          <w:b/>
                          <w:color w:val="0070C0"/>
                          <w:sz w:val="48"/>
                          <w:szCs w:val="48"/>
                        </w:rPr>
                        <w:t>Good News S</w:t>
                      </w:r>
                      <w:r w:rsidRPr="001A3D75">
                        <w:rPr>
                          <w:rFonts w:asciiTheme="majorHAnsi" w:hAnsiTheme="majorHAnsi"/>
                          <w:b/>
                          <w:color w:val="0070C0"/>
                          <w:sz w:val="48"/>
                          <w:szCs w:val="48"/>
                        </w:rPr>
                        <w:t>tory</w:t>
                      </w:r>
                      <w:r>
                        <w:rPr>
                          <w:rFonts w:asciiTheme="majorHAnsi" w:hAnsiTheme="majorHAnsi"/>
                          <w:b/>
                          <w:color w:val="0070C0"/>
                          <w:sz w:val="48"/>
                          <w:szCs w:val="48"/>
                        </w:rPr>
                        <w:t xml:space="preserve"> 1</w:t>
                      </w:r>
                    </w:p>
                    <w:p w14:paraId="6AFA10C0" w14:textId="77777777" w:rsidR="004E284B" w:rsidRPr="00D11A8F" w:rsidRDefault="004E284B" w:rsidP="000D79FB">
                      <w:pPr>
                        <w:rPr>
                          <w:rFonts w:asciiTheme="majorHAnsi" w:hAnsiTheme="majorHAnsi"/>
                          <w:noProof/>
                          <w:color w:val="425563"/>
                          <w:sz w:val="52"/>
                          <w:szCs w:val="36"/>
                          <w:lang w:eastAsia="en-GB"/>
                        </w:rPr>
                      </w:pPr>
                    </w:p>
                    <w:p w14:paraId="6AFA10C1" w14:textId="77777777" w:rsidR="004E284B" w:rsidRDefault="004E284B" w:rsidP="000D79FB"/>
                  </w:txbxContent>
                </v:textbox>
              </v:shape>
            </w:pict>
          </mc:Fallback>
        </mc:AlternateContent>
      </w:r>
      <w:r w:rsidR="00821A06">
        <w:rPr>
          <w:noProof/>
          <w:lang w:eastAsia="en-GB"/>
        </w:rPr>
        <mc:AlternateContent>
          <mc:Choice Requires="wps">
            <w:drawing>
              <wp:anchor distT="0" distB="0" distL="114300" distR="114300" simplePos="0" relativeHeight="251744256" behindDoc="0" locked="0" layoutInCell="1" allowOverlap="1" wp14:anchorId="2A87ABAE" wp14:editId="1FDE1AFC">
                <wp:simplePos x="0" y="0"/>
                <wp:positionH relativeFrom="column">
                  <wp:posOffset>2513965</wp:posOffset>
                </wp:positionH>
                <wp:positionV relativeFrom="paragraph">
                  <wp:posOffset>6057900</wp:posOffset>
                </wp:positionV>
                <wp:extent cx="2847975" cy="1866900"/>
                <wp:effectExtent l="76200" t="76200" r="104775" b="95250"/>
                <wp:wrapNone/>
                <wp:docPr id="4" name="Text Box 4"/>
                <wp:cNvGraphicFramePr/>
                <a:graphic xmlns:a="http://schemas.openxmlformats.org/drawingml/2006/main">
                  <a:graphicData uri="http://schemas.microsoft.com/office/word/2010/wordprocessingShape">
                    <wps:wsp>
                      <wps:cNvSpPr txBox="1"/>
                      <wps:spPr>
                        <a:xfrm>
                          <a:off x="0" y="0"/>
                          <a:ext cx="2847975" cy="186690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5D203A34" w14:textId="17008788" w:rsidR="004E284B" w:rsidRDefault="004E284B">
                            <w:r>
                              <w:rPr>
                                <w:noProof/>
                                <w:lang w:eastAsia="en-GB"/>
                              </w:rPr>
                              <w:drawing>
                                <wp:inline distT="0" distB="0" distL="0" distR="0" wp14:anchorId="0A5C2940" wp14:editId="5C96DB0E">
                                  <wp:extent cx="2664000" cy="1764000"/>
                                  <wp:effectExtent l="0" t="0" r="3175" b="825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2664000" cy="176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ABAE" id="Text Box 4" o:spid="_x0000_s1032" type="#_x0000_t202" style="position:absolute;margin-left:197.95pt;margin-top:477pt;width:224.25pt;height:1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" fillcolor="white [3201]" strokecolor="#00b0f0" strokeweight="2pt">
                <v:textbox>
                  <w:txbxContent>
                    <w:p w14:paraId="5D203A34" w14:textId="17008788" w:rsidR="004E284B" w:rsidRDefault="004E284B">
                      <w:r>
                        <w:rPr>
                          <w:noProof/>
                          <w:lang w:eastAsia="en-GB"/>
                        </w:rPr>
                        <w:drawing>
                          <wp:inline distT="0" distB="0" distL="0" distR="0" wp14:anchorId="0A5C2940" wp14:editId="5C96DB0E">
                            <wp:extent cx="2664000" cy="1764000"/>
                            <wp:effectExtent l="0" t="0" r="3175" b="825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2664000" cy="1764000"/>
                                    </a:xfrm>
                                    <a:prstGeom prst="rect">
                                      <a:avLst/>
                                    </a:prstGeom>
                                  </pic:spPr>
                                </pic:pic>
                              </a:graphicData>
                            </a:graphic>
                          </wp:inline>
                        </w:drawing>
                      </w:r>
                    </w:p>
                  </w:txbxContent>
                </v:textbox>
              </v:shape>
            </w:pict>
          </mc:Fallback>
        </mc:AlternateContent>
      </w:r>
      <w:r w:rsidR="00821A06">
        <w:rPr>
          <w:noProof/>
          <w:lang w:eastAsia="en-GB"/>
        </w:rPr>
        <mc:AlternateContent>
          <mc:Choice Requires="wps">
            <w:drawing>
              <wp:anchor distT="0" distB="0" distL="114300" distR="114300" simplePos="0" relativeHeight="251724800" behindDoc="0" locked="0" layoutInCell="1" allowOverlap="1" wp14:anchorId="3CF3FA90" wp14:editId="511A0DC9">
                <wp:simplePos x="0" y="0"/>
                <wp:positionH relativeFrom="column">
                  <wp:posOffset>-9525</wp:posOffset>
                </wp:positionH>
                <wp:positionV relativeFrom="paragraph">
                  <wp:posOffset>6057900</wp:posOffset>
                </wp:positionV>
                <wp:extent cx="1990725" cy="1866900"/>
                <wp:effectExtent l="76200" t="76200" r="104775" b="95250"/>
                <wp:wrapNone/>
                <wp:docPr id="288" name="Text Box 288"/>
                <wp:cNvGraphicFramePr/>
                <a:graphic xmlns:a="http://schemas.openxmlformats.org/drawingml/2006/main">
                  <a:graphicData uri="http://schemas.microsoft.com/office/word/2010/wordprocessingShape">
                    <wps:wsp>
                      <wps:cNvSpPr txBox="1"/>
                      <wps:spPr>
                        <a:xfrm>
                          <a:off x="0" y="0"/>
                          <a:ext cx="1990725" cy="186690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13A82E3D" w14:textId="387A50E9" w:rsidR="004E284B" w:rsidRDefault="004E284B">
                            <w:r>
                              <w:rPr>
                                <w:noProof/>
                                <w:lang w:eastAsia="en-GB"/>
                              </w:rPr>
                              <w:drawing>
                                <wp:inline distT="0" distB="0" distL="0" distR="0" wp14:anchorId="477EDBAD" wp14:editId="4AFA1974">
                                  <wp:extent cx="1800000" cy="18000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3FA90" id="Text Box 288" o:spid="_x0000_s1033" type="#_x0000_t202" style="position:absolute;margin-left:-.75pt;margin-top:477pt;width:156.75pt;height:1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" fillcolor="white [3201]" strokecolor="#00b0f0" strokeweight="2pt">
                <v:textbox>
                  <w:txbxContent>
                    <w:p w14:paraId="13A82E3D" w14:textId="387A50E9" w:rsidR="004E284B" w:rsidRDefault="004E284B">
                      <w:r>
                        <w:rPr>
                          <w:noProof/>
                          <w:lang w:eastAsia="en-GB"/>
                        </w:rPr>
                        <w:drawing>
                          <wp:inline distT="0" distB="0" distL="0" distR="0" wp14:anchorId="477EDBAD" wp14:editId="4AFA1974">
                            <wp:extent cx="1800000" cy="18000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xbxContent>
                </v:textbox>
              </v:shape>
            </w:pict>
          </mc:Fallback>
        </mc:AlternateContent>
      </w:r>
      <w:r w:rsidR="005063CC" w:rsidRPr="000D79FB">
        <w:rPr>
          <w:noProof/>
          <w:lang w:eastAsia="en-GB"/>
        </w:rPr>
        <mc:AlternateContent>
          <mc:Choice Requires="wps">
            <w:drawing>
              <wp:anchor distT="0" distB="0" distL="114300" distR="114300" simplePos="0" relativeHeight="251700224" behindDoc="0" locked="0" layoutInCell="1" allowOverlap="1" wp14:anchorId="6AFA1039" wp14:editId="3FF7C7DE">
                <wp:simplePos x="0" y="0"/>
                <wp:positionH relativeFrom="column">
                  <wp:posOffset>-866775</wp:posOffset>
                </wp:positionH>
                <wp:positionV relativeFrom="paragraph">
                  <wp:posOffset>4520565</wp:posOffset>
                </wp:positionV>
                <wp:extent cx="6896100" cy="381000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3810000"/>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6AFA10BA" w14:textId="77777777" w:rsidR="004E284B" w:rsidRPr="00B54837" w:rsidRDefault="004E284B" w:rsidP="000D79FB">
                            <w:pPr>
                              <w:autoSpaceDE w:val="0"/>
                              <w:autoSpaceDN w:val="0"/>
                              <w:adjustRightInd w:val="0"/>
                              <w:rPr>
                                <w:rFonts w:cs="Calibri"/>
                                <w:color w:val="0070C0"/>
                              </w:rPr>
                            </w:pPr>
                          </w:p>
                          <w:p w14:paraId="0A1A8436" w14:textId="06CC2479" w:rsidR="004E284B" w:rsidRPr="00122620" w:rsidRDefault="004E284B" w:rsidP="00122620">
                            <w:pPr>
                              <w:rPr>
                                <w:noProof/>
                                <w:color w:val="0070C0"/>
                                <w:lang w:eastAsia="en-GB"/>
                              </w:rPr>
                            </w:pPr>
                            <w:r w:rsidRPr="00122620">
                              <w:rPr>
                                <w:noProof/>
                                <w:color w:val="0070C0"/>
                                <w:lang w:eastAsia="en-GB"/>
                              </w:rPr>
                              <w:t xml:space="preserve">Inspired by Captain Tom Moore, this equally inspiring 100 year old, Dabirul Choudary from St Albans, has raised over £218, 000 by walking laps of his garden.  To add to the challenge, Dabirul completed this feat during the fasting month of Ramadan, the Islamic holy month.  The money raised is going to support Coronovirus victims both in the UK and in Bangladesh.  </w:t>
                            </w:r>
                          </w:p>
                          <w:p w14:paraId="6AFA10BB" w14:textId="03689459" w:rsidR="004E284B" w:rsidRDefault="004E284B" w:rsidP="00122620">
                            <w:pPr>
                              <w:rPr>
                                <w:noProof/>
                                <w:color w:val="0070C0"/>
                                <w:lang w:eastAsia="en-GB"/>
                              </w:rPr>
                            </w:pPr>
                            <w:r w:rsidRPr="00122620">
                              <w:rPr>
                                <w:noProof/>
                                <w:color w:val="0070C0"/>
                                <w:lang w:eastAsia="en-GB"/>
                              </w:rPr>
                              <w:t xml:space="preserve">See the story on ITV News:  </w:t>
                            </w:r>
                            <w:hyperlink r:id="rId27" w:history="1">
                              <w:r w:rsidRPr="00AC7A12">
                                <w:rPr>
                                  <w:rStyle w:val="Hyperlink"/>
                                  <w:noProof/>
                                  <w:lang w:eastAsia="en-GB"/>
                                </w:rPr>
                                <w:t>https://www.youtube.com/watch?v=cCgIdtFIpFk</w:t>
                              </w:r>
                            </w:hyperlink>
                          </w:p>
                          <w:p w14:paraId="609FD92C" w14:textId="77777777" w:rsidR="004E284B" w:rsidRPr="00B54837" w:rsidRDefault="004E284B" w:rsidP="00122620">
                            <w:pPr>
                              <w:rPr>
                                <w:noProof/>
                                <w:color w:val="0070C0"/>
                                <w:lang w:eastAsia="en-GB"/>
                              </w:rPr>
                            </w:pPr>
                          </w:p>
                          <w:p w14:paraId="6AFA10BC" w14:textId="77777777" w:rsidR="004E284B" w:rsidRPr="00D11A8F" w:rsidRDefault="004E284B" w:rsidP="000D79FB">
                            <w:pPr>
                              <w:pStyle w:val="ListParagraph"/>
                              <w:rPr>
                                <w:rFonts w:asciiTheme="majorHAnsi" w:hAnsiTheme="majorHAnsi"/>
                                <w:color w:val="425563"/>
                                <w:szCs w:val="28"/>
                              </w:rPr>
                            </w:pPr>
                          </w:p>
                          <w:p w14:paraId="6AFA10BD" w14:textId="77777777" w:rsidR="004E284B" w:rsidRPr="00D11A8F" w:rsidRDefault="004E284B" w:rsidP="000D79FB">
                            <w:pPr>
                              <w:pStyle w:val="ListParagraph"/>
                              <w:rPr>
                                <w:rFonts w:asciiTheme="majorHAnsi" w:hAnsiTheme="majorHAnsi"/>
                                <w:szCs w:val="28"/>
                              </w:rPr>
                            </w:pPr>
                          </w:p>
                          <w:p w14:paraId="6AFA10BE" w14:textId="77777777" w:rsidR="004E284B" w:rsidRDefault="004E284B"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1039" id="_x0000_s1034" type="#_x0000_t202" style="position:absolute;margin-left:-68.25pt;margin-top:355.95pt;width:543pt;height:30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" fillcolor="white [3201]" strokecolor="#00b0f0" strokeweight="2pt">
                <v:textbox>
                  <w:txbxContent>
                    <w:p w14:paraId="6AFA10BA" w14:textId="77777777" w:rsidR="004E284B" w:rsidRPr="00B54837" w:rsidRDefault="004E284B" w:rsidP="000D79FB">
                      <w:pPr>
                        <w:autoSpaceDE w:val="0"/>
                        <w:autoSpaceDN w:val="0"/>
                        <w:adjustRightInd w:val="0"/>
                        <w:rPr>
                          <w:rFonts w:cs="Calibri"/>
                          <w:color w:val="0070C0"/>
                        </w:rPr>
                      </w:pPr>
                    </w:p>
                    <w:p w14:paraId="0A1A8436" w14:textId="06CC2479" w:rsidR="004E284B" w:rsidRPr="00122620" w:rsidRDefault="004E284B" w:rsidP="00122620">
                      <w:pPr>
                        <w:rPr>
                          <w:noProof/>
                          <w:color w:val="0070C0"/>
                          <w:lang w:eastAsia="en-GB"/>
                        </w:rPr>
                      </w:pPr>
                      <w:r w:rsidRPr="00122620">
                        <w:rPr>
                          <w:noProof/>
                          <w:color w:val="0070C0"/>
                          <w:lang w:eastAsia="en-GB"/>
                        </w:rPr>
                        <w:t xml:space="preserve">Inspired by Captain Tom Moore, this equally inspiring 100 year old, Dabirul Choudary from St Albans, has raised over £218, 000 by walking laps of his garden.  To add to the challenge, Dabirul completed this feat during the fasting month of Ramadan, the Islamic holy month.  The money raised is going to support Coronovirus victims both in the UK and in Bangladesh.  </w:t>
                      </w:r>
                    </w:p>
                    <w:p w14:paraId="6AFA10BB" w14:textId="03689459" w:rsidR="004E284B" w:rsidRDefault="004E284B" w:rsidP="00122620">
                      <w:pPr>
                        <w:rPr>
                          <w:noProof/>
                          <w:color w:val="0070C0"/>
                          <w:lang w:eastAsia="en-GB"/>
                        </w:rPr>
                      </w:pPr>
                      <w:r w:rsidRPr="00122620">
                        <w:rPr>
                          <w:noProof/>
                          <w:color w:val="0070C0"/>
                          <w:lang w:eastAsia="en-GB"/>
                        </w:rPr>
                        <w:t xml:space="preserve">See the story on ITV News:  </w:t>
                      </w:r>
                      <w:hyperlink r:id="rId28" w:history="1">
                        <w:r w:rsidRPr="00AC7A12">
                          <w:rPr>
                            <w:rStyle w:val="Hyperlink"/>
                            <w:noProof/>
                            <w:lang w:eastAsia="en-GB"/>
                          </w:rPr>
                          <w:t>https://www.youtube.com/watch?v=cCgIdtFIpFk</w:t>
                        </w:r>
                      </w:hyperlink>
                    </w:p>
                    <w:p w14:paraId="609FD92C" w14:textId="77777777" w:rsidR="004E284B" w:rsidRPr="00B54837" w:rsidRDefault="004E284B" w:rsidP="00122620">
                      <w:pPr>
                        <w:rPr>
                          <w:noProof/>
                          <w:color w:val="0070C0"/>
                          <w:lang w:eastAsia="en-GB"/>
                        </w:rPr>
                      </w:pPr>
                    </w:p>
                    <w:p w14:paraId="6AFA10BC" w14:textId="77777777" w:rsidR="004E284B" w:rsidRPr="00D11A8F" w:rsidRDefault="004E284B" w:rsidP="000D79FB">
                      <w:pPr>
                        <w:pStyle w:val="ListParagraph"/>
                        <w:rPr>
                          <w:rFonts w:asciiTheme="majorHAnsi" w:hAnsiTheme="majorHAnsi"/>
                          <w:color w:val="425563"/>
                          <w:szCs w:val="28"/>
                        </w:rPr>
                      </w:pPr>
                    </w:p>
                    <w:p w14:paraId="6AFA10BD" w14:textId="77777777" w:rsidR="004E284B" w:rsidRPr="00D11A8F" w:rsidRDefault="004E284B" w:rsidP="000D79FB">
                      <w:pPr>
                        <w:pStyle w:val="ListParagraph"/>
                        <w:rPr>
                          <w:rFonts w:asciiTheme="majorHAnsi" w:hAnsiTheme="majorHAnsi"/>
                          <w:szCs w:val="28"/>
                        </w:rPr>
                      </w:pPr>
                    </w:p>
                    <w:p w14:paraId="6AFA10BE" w14:textId="77777777" w:rsidR="004E284B" w:rsidRDefault="004E284B" w:rsidP="000D79FB"/>
                  </w:txbxContent>
                </v:textbox>
              </v:shape>
            </w:pict>
          </mc:Fallback>
        </mc:AlternateContent>
      </w:r>
      <w:r w:rsidR="001D663D">
        <w:rPr>
          <w:noProof/>
          <w:lang w:eastAsia="en-GB"/>
        </w:rPr>
        <mc:AlternateContent>
          <mc:Choice Requires="wps">
            <w:drawing>
              <wp:anchor distT="0" distB="0" distL="114300" distR="114300" simplePos="0" relativeHeight="251745280" behindDoc="0" locked="0" layoutInCell="1" allowOverlap="1" wp14:anchorId="3708C119" wp14:editId="650CFFA5">
                <wp:simplePos x="0" y="0"/>
                <wp:positionH relativeFrom="column">
                  <wp:posOffset>-781050</wp:posOffset>
                </wp:positionH>
                <wp:positionV relativeFrom="paragraph">
                  <wp:posOffset>-123825</wp:posOffset>
                </wp:positionV>
                <wp:extent cx="6810375" cy="38385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810375" cy="383857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AC24B08" w14:textId="77777777" w:rsidR="004E284B" w:rsidRDefault="004E284B" w:rsidP="001D663D">
                            <w:pPr>
                              <w:rPr>
                                <w:rFonts w:cs="Arial"/>
                                <w:color w:val="0070C0"/>
                              </w:rPr>
                            </w:pPr>
                          </w:p>
                          <w:p w14:paraId="6604C40F" w14:textId="37FBCC6A" w:rsidR="002B4CAC" w:rsidRDefault="002B4CAC" w:rsidP="002B4CAC">
                            <w:pPr>
                              <w:rPr>
                                <w:rFonts w:cs="Arial"/>
                                <w:color w:val="0070C0"/>
                              </w:rPr>
                            </w:pPr>
                            <w:r w:rsidRPr="002B4CAC">
                              <w:rPr>
                                <w:rFonts w:cs="Arial"/>
                                <w:color w:val="0070C0"/>
                              </w:rPr>
                              <w:t>(xii)</w:t>
                            </w:r>
                            <w:r w:rsidRPr="002B4CAC">
                              <w:rPr>
                                <w:rFonts w:cs="Arial"/>
                                <w:color w:val="0070C0"/>
                              </w:rPr>
                              <w:tab/>
                              <w:t xml:space="preserve">Maintain contact and communicate with others – it is important to stay connected to others as this can reduce feelings of isolation and anxiety.  However, with lockdown rules now easing, some can feel pressure to keep saying yes to meet up with others.  Do what feels right for you and give yourself permission to say no if you feel you are becoming overwhelmed.  If you do feel overwhelmed, talking things through with a friend or family member can help to release tension, rather than keeping feelings “bottled up” inside.  Talking to a counsellor/therapist can also be very </w:t>
                            </w:r>
                            <w:proofErr w:type="gramStart"/>
                            <w:r w:rsidRPr="002B4CAC">
                              <w:rPr>
                                <w:rFonts w:cs="Arial"/>
                                <w:color w:val="0070C0"/>
                              </w:rPr>
                              <w:t xml:space="preserve">helpful  </w:t>
                            </w:r>
                            <w:proofErr w:type="gramEnd"/>
                            <w:r>
                              <w:rPr>
                                <w:rFonts w:cs="Arial"/>
                                <w:color w:val="0070C0"/>
                              </w:rPr>
                              <w:fldChar w:fldCharType="begin"/>
                            </w:r>
                            <w:r>
                              <w:rPr>
                                <w:rFonts w:cs="Arial"/>
                                <w:color w:val="0070C0"/>
                              </w:rPr>
                              <w:instrText xml:space="preserve"> HYPERLINK "</w:instrText>
                            </w:r>
                            <w:r w:rsidRPr="002B4CAC">
                              <w:rPr>
                                <w:rFonts w:cs="Arial"/>
                                <w:color w:val="0070C0"/>
                              </w:rPr>
                              <w:instrText>https://www.nhs.uk/conditions/stress-anxiety-depression/benefits-of-talking-therapy/</w:instrText>
                            </w:r>
                            <w:r>
                              <w:rPr>
                                <w:rFonts w:cs="Arial"/>
                                <w:color w:val="0070C0"/>
                              </w:rPr>
                              <w:instrText xml:space="preserve">" </w:instrText>
                            </w:r>
                            <w:r>
                              <w:rPr>
                                <w:rFonts w:cs="Arial"/>
                                <w:color w:val="0070C0"/>
                              </w:rPr>
                              <w:fldChar w:fldCharType="separate"/>
                            </w:r>
                            <w:r w:rsidRPr="008C4080">
                              <w:rPr>
                                <w:rStyle w:val="Hyperlink"/>
                                <w:rFonts w:cs="Arial"/>
                              </w:rPr>
                              <w:t>https://www.nhs.uk/conditions/stress-anxiety-depression/benefits-of-talking-therapy/</w:t>
                            </w:r>
                            <w:r>
                              <w:rPr>
                                <w:rFonts w:cs="Arial"/>
                                <w:color w:val="0070C0"/>
                              </w:rPr>
                              <w:fldChar w:fldCharType="end"/>
                            </w:r>
                          </w:p>
                          <w:p w14:paraId="732ACA95" w14:textId="5FE24E1C" w:rsidR="002B4CAC" w:rsidRPr="002B4CAC" w:rsidRDefault="002B4CAC" w:rsidP="002B4CAC">
                            <w:pPr>
                              <w:rPr>
                                <w:rFonts w:cs="Arial"/>
                                <w:color w:val="0070C0"/>
                              </w:rPr>
                            </w:pPr>
                            <w:r w:rsidRPr="002B4CAC">
                              <w:rPr>
                                <w:rFonts w:cs="Arial"/>
                                <w:color w:val="0070C0"/>
                              </w:rPr>
                              <w:t xml:space="preserve"> </w:t>
                            </w:r>
                          </w:p>
                          <w:p w14:paraId="4BAA9BE2" w14:textId="77777777" w:rsidR="002B4CAC" w:rsidRDefault="002B4CAC" w:rsidP="002B4CAC">
                            <w:pPr>
                              <w:rPr>
                                <w:rFonts w:cs="Arial"/>
                                <w:color w:val="0070C0"/>
                              </w:rPr>
                            </w:pPr>
                            <w:r w:rsidRPr="002B4CAC">
                              <w:rPr>
                                <w:rFonts w:cs="Arial"/>
                                <w:color w:val="0070C0"/>
                              </w:rPr>
                              <w:t>•</w:t>
                            </w:r>
                            <w:r w:rsidRPr="002B4CAC">
                              <w:rPr>
                                <w:rFonts w:cs="Arial"/>
                                <w:color w:val="0070C0"/>
                              </w:rPr>
                              <w:tab/>
                              <w:t>Keep to a routine – wake up and go to bed at the same time every day.  Keep consistent meal times.</w:t>
                            </w:r>
                          </w:p>
                          <w:p w14:paraId="51DDC218" w14:textId="77777777" w:rsidR="002B4CAC" w:rsidRPr="002B4CAC" w:rsidRDefault="002B4CAC" w:rsidP="002B4CAC">
                            <w:pPr>
                              <w:rPr>
                                <w:rFonts w:cs="Arial"/>
                                <w:color w:val="0070C0"/>
                              </w:rPr>
                            </w:pPr>
                          </w:p>
                          <w:p w14:paraId="6B2AFA5A" w14:textId="77777777" w:rsidR="002B4CAC" w:rsidRDefault="002B4CAC" w:rsidP="002B4CAC">
                            <w:pPr>
                              <w:rPr>
                                <w:rFonts w:cs="Arial"/>
                                <w:color w:val="0070C0"/>
                              </w:rPr>
                            </w:pPr>
                            <w:r w:rsidRPr="002B4CAC">
                              <w:rPr>
                                <w:rFonts w:cs="Arial"/>
                                <w:color w:val="0070C0"/>
                              </w:rPr>
                              <w:t>•</w:t>
                            </w:r>
                            <w:r w:rsidRPr="002B4CAC">
                              <w:rPr>
                                <w:rFonts w:cs="Arial"/>
                                <w:color w:val="0070C0"/>
                              </w:rPr>
                              <w:tab/>
                              <w:t xml:space="preserve">Make a schedule – schedule things you need to do each day; include meetings and work commitments as well as rest breaks and spending time with your young person.  Have a defined beginning and end to the working day.  This can reduce anxiety by allowing you to set expectations and bring a sense of control. </w:t>
                            </w:r>
                          </w:p>
                          <w:p w14:paraId="436BF1E1" w14:textId="77777777" w:rsidR="002B4CAC" w:rsidRPr="002B4CAC" w:rsidRDefault="002B4CAC" w:rsidP="002B4CAC">
                            <w:pPr>
                              <w:rPr>
                                <w:rFonts w:cs="Arial"/>
                                <w:color w:val="0070C0"/>
                              </w:rPr>
                            </w:pPr>
                          </w:p>
                          <w:p w14:paraId="14498DD6" w14:textId="6AD332F2" w:rsidR="004E284B" w:rsidRPr="002D7293" w:rsidRDefault="002B4CAC" w:rsidP="002B4CAC">
                            <w:pPr>
                              <w:rPr>
                                <w:rFonts w:cs="Arial"/>
                                <w:color w:val="0070C0"/>
                              </w:rPr>
                            </w:pPr>
                            <w:r w:rsidRPr="002B4CAC">
                              <w:rPr>
                                <w:rFonts w:cs="Arial"/>
                                <w:color w:val="0070C0"/>
                              </w:rPr>
                              <w:t>•</w:t>
                            </w:r>
                            <w:r w:rsidRPr="002B4CAC">
                              <w:rPr>
                                <w:rFonts w:cs="Arial"/>
                                <w:color w:val="0070C0"/>
                              </w:rPr>
                              <w:tab/>
                              <w:t>Have clear boundaries – you could create a stop light system for your office space.  Red indicates you’re busy and cannot be disturbed – green means you’re free and available.</w:t>
                            </w:r>
                            <w:r w:rsidR="004E284B" w:rsidRPr="002D7293">
                              <w:rPr>
                                <w:rFonts w:cs="Arial"/>
                                <w:color w:val="0070C0"/>
                              </w:rPr>
                              <w:tab/>
                            </w:r>
                          </w:p>
                          <w:p w14:paraId="7BE4D25B"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8C119" id="Text Box 6" o:spid="_x0000_s1035" type="#_x0000_t202" style="position:absolute;margin-left:-61.5pt;margin-top:-9.75pt;width:536.25pt;height:302.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" fillcolor="white [3201]" strokecolor="#00b0f0" strokeweight="2pt">
                <v:textbox>
                  <w:txbxContent>
                    <w:p w14:paraId="1AC24B08" w14:textId="77777777" w:rsidR="004E284B" w:rsidRDefault="004E284B" w:rsidP="001D663D">
                      <w:pPr>
                        <w:rPr>
                          <w:rFonts w:cs="Arial"/>
                          <w:color w:val="0070C0"/>
                        </w:rPr>
                      </w:pPr>
                    </w:p>
                    <w:p w14:paraId="6604C40F" w14:textId="37FBCC6A" w:rsidR="002B4CAC" w:rsidRDefault="002B4CAC" w:rsidP="002B4CAC">
                      <w:pPr>
                        <w:rPr>
                          <w:rFonts w:cs="Arial"/>
                          <w:color w:val="0070C0"/>
                        </w:rPr>
                      </w:pPr>
                      <w:r w:rsidRPr="002B4CAC">
                        <w:rPr>
                          <w:rFonts w:cs="Arial"/>
                          <w:color w:val="0070C0"/>
                        </w:rPr>
                        <w:t>(xii)</w:t>
                      </w:r>
                      <w:r w:rsidRPr="002B4CAC">
                        <w:rPr>
                          <w:rFonts w:cs="Arial"/>
                          <w:color w:val="0070C0"/>
                        </w:rPr>
                        <w:tab/>
                        <w:t xml:space="preserve">Maintain contact and communicate with others – it is important to stay connected to others as this can reduce feelings of isolation and anxiety.  However, with lockdown rules now easing, some can feel pressure to keep saying yes to meet up with others.  Do what feels right for you and give yourself permission to say no if you feel you are becoming overwhelmed.  If you do feel overwhelmed, talking things through with a friend or family member can help to release tension, rather than keeping feelings “bottled up” inside.  Talking to a counsellor/therapist can also be very </w:t>
                      </w:r>
                      <w:proofErr w:type="gramStart"/>
                      <w:r w:rsidRPr="002B4CAC">
                        <w:rPr>
                          <w:rFonts w:cs="Arial"/>
                          <w:color w:val="0070C0"/>
                        </w:rPr>
                        <w:t xml:space="preserve">helpful  </w:t>
                      </w:r>
                      <w:proofErr w:type="gramEnd"/>
                      <w:r>
                        <w:rPr>
                          <w:rFonts w:cs="Arial"/>
                          <w:color w:val="0070C0"/>
                        </w:rPr>
                        <w:fldChar w:fldCharType="begin"/>
                      </w:r>
                      <w:r>
                        <w:rPr>
                          <w:rFonts w:cs="Arial"/>
                          <w:color w:val="0070C0"/>
                        </w:rPr>
                        <w:instrText xml:space="preserve"> HYPERLINK "</w:instrText>
                      </w:r>
                      <w:r w:rsidRPr="002B4CAC">
                        <w:rPr>
                          <w:rFonts w:cs="Arial"/>
                          <w:color w:val="0070C0"/>
                        </w:rPr>
                        <w:instrText>https://www.nhs.uk/conditions/stress-anxiety-depression/benefits-of-talking-therapy/</w:instrText>
                      </w:r>
                      <w:r>
                        <w:rPr>
                          <w:rFonts w:cs="Arial"/>
                          <w:color w:val="0070C0"/>
                        </w:rPr>
                        <w:instrText xml:space="preserve">" </w:instrText>
                      </w:r>
                      <w:r>
                        <w:rPr>
                          <w:rFonts w:cs="Arial"/>
                          <w:color w:val="0070C0"/>
                        </w:rPr>
                        <w:fldChar w:fldCharType="separate"/>
                      </w:r>
                      <w:r w:rsidRPr="008C4080">
                        <w:rPr>
                          <w:rStyle w:val="Hyperlink"/>
                          <w:rFonts w:cs="Arial"/>
                        </w:rPr>
                        <w:t>https://www.nhs.uk/conditions/stress-anxiety-depression/benefits-of-talking-therapy/</w:t>
                      </w:r>
                      <w:r>
                        <w:rPr>
                          <w:rFonts w:cs="Arial"/>
                          <w:color w:val="0070C0"/>
                        </w:rPr>
                        <w:fldChar w:fldCharType="end"/>
                      </w:r>
                    </w:p>
                    <w:p w14:paraId="732ACA95" w14:textId="5FE24E1C" w:rsidR="002B4CAC" w:rsidRPr="002B4CAC" w:rsidRDefault="002B4CAC" w:rsidP="002B4CAC">
                      <w:pPr>
                        <w:rPr>
                          <w:rFonts w:cs="Arial"/>
                          <w:color w:val="0070C0"/>
                        </w:rPr>
                      </w:pPr>
                      <w:r w:rsidRPr="002B4CAC">
                        <w:rPr>
                          <w:rFonts w:cs="Arial"/>
                          <w:color w:val="0070C0"/>
                        </w:rPr>
                        <w:t xml:space="preserve"> </w:t>
                      </w:r>
                    </w:p>
                    <w:p w14:paraId="4BAA9BE2" w14:textId="77777777" w:rsidR="002B4CAC" w:rsidRDefault="002B4CAC" w:rsidP="002B4CAC">
                      <w:pPr>
                        <w:rPr>
                          <w:rFonts w:cs="Arial"/>
                          <w:color w:val="0070C0"/>
                        </w:rPr>
                      </w:pPr>
                      <w:r w:rsidRPr="002B4CAC">
                        <w:rPr>
                          <w:rFonts w:cs="Arial"/>
                          <w:color w:val="0070C0"/>
                        </w:rPr>
                        <w:t>•</w:t>
                      </w:r>
                      <w:r w:rsidRPr="002B4CAC">
                        <w:rPr>
                          <w:rFonts w:cs="Arial"/>
                          <w:color w:val="0070C0"/>
                        </w:rPr>
                        <w:tab/>
                        <w:t>Keep to a routine – wake up and go to bed at the same time every day.  Keep consistent meal times.</w:t>
                      </w:r>
                    </w:p>
                    <w:p w14:paraId="51DDC218" w14:textId="77777777" w:rsidR="002B4CAC" w:rsidRPr="002B4CAC" w:rsidRDefault="002B4CAC" w:rsidP="002B4CAC">
                      <w:pPr>
                        <w:rPr>
                          <w:rFonts w:cs="Arial"/>
                          <w:color w:val="0070C0"/>
                        </w:rPr>
                      </w:pPr>
                    </w:p>
                    <w:p w14:paraId="6B2AFA5A" w14:textId="77777777" w:rsidR="002B4CAC" w:rsidRDefault="002B4CAC" w:rsidP="002B4CAC">
                      <w:pPr>
                        <w:rPr>
                          <w:rFonts w:cs="Arial"/>
                          <w:color w:val="0070C0"/>
                        </w:rPr>
                      </w:pPr>
                      <w:r w:rsidRPr="002B4CAC">
                        <w:rPr>
                          <w:rFonts w:cs="Arial"/>
                          <w:color w:val="0070C0"/>
                        </w:rPr>
                        <w:t>•</w:t>
                      </w:r>
                      <w:r w:rsidRPr="002B4CAC">
                        <w:rPr>
                          <w:rFonts w:cs="Arial"/>
                          <w:color w:val="0070C0"/>
                        </w:rPr>
                        <w:tab/>
                        <w:t xml:space="preserve">Make a schedule – schedule things you need to do each day; include meetings and work commitments as well as rest breaks and spending time with your young person.  Have a defined beginning and end to the working day.  This can reduce anxiety by allowing you to set expectations and bring a sense of control. </w:t>
                      </w:r>
                    </w:p>
                    <w:p w14:paraId="436BF1E1" w14:textId="77777777" w:rsidR="002B4CAC" w:rsidRPr="002B4CAC" w:rsidRDefault="002B4CAC" w:rsidP="002B4CAC">
                      <w:pPr>
                        <w:rPr>
                          <w:rFonts w:cs="Arial"/>
                          <w:color w:val="0070C0"/>
                        </w:rPr>
                      </w:pPr>
                    </w:p>
                    <w:p w14:paraId="14498DD6" w14:textId="6AD332F2" w:rsidR="004E284B" w:rsidRPr="002D7293" w:rsidRDefault="002B4CAC" w:rsidP="002B4CAC">
                      <w:pPr>
                        <w:rPr>
                          <w:rFonts w:cs="Arial"/>
                          <w:color w:val="0070C0"/>
                        </w:rPr>
                      </w:pPr>
                      <w:r w:rsidRPr="002B4CAC">
                        <w:rPr>
                          <w:rFonts w:cs="Arial"/>
                          <w:color w:val="0070C0"/>
                        </w:rPr>
                        <w:t>•</w:t>
                      </w:r>
                      <w:r w:rsidRPr="002B4CAC">
                        <w:rPr>
                          <w:rFonts w:cs="Arial"/>
                          <w:color w:val="0070C0"/>
                        </w:rPr>
                        <w:tab/>
                        <w:t>Have clear boundaries – you could create a stop light system for your office space.  Red indicates you’re busy and cannot be disturbed – green means you’re free and available.</w:t>
                      </w:r>
                      <w:r w:rsidR="004E284B" w:rsidRPr="002D7293">
                        <w:rPr>
                          <w:rFonts w:cs="Arial"/>
                          <w:color w:val="0070C0"/>
                        </w:rPr>
                        <w:tab/>
                      </w:r>
                    </w:p>
                    <w:p w14:paraId="7BE4D25B" w14:textId="77777777" w:rsidR="004E284B" w:rsidRDefault="004E284B"/>
                  </w:txbxContent>
                </v:textbox>
              </v:shape>
            </w:pict>
          </mc:Fallback>
        </mc:AlternateContent>
      </w:r>
      <w:r w:rsidR="001D663D">
        <w:rPr>
          <w:noProof/>
          <w:lang w:eastAsia="en-GB"/>
        </w:rPr>
        <mc:AlternateContent>
          <mc:Choice Requires="wps">
            <w:drawing>
              <wp:anchor distT="0" distB="0" distL="114300" distR="114300" simplePos="0" relativeHeight="251746304" behindDoc="0" locked="0" layoutInCell="1" allowOverlap="1" wp14:anchorId="32DDBCF1" wp14:editId="2B2151A7">
                <wp:simplePos x="0" y="0"/>
                <wp:positionH relativeFrom="column">
                  <wp:posOffset>-781050</wp:posOffset>
                </wp:positionH>
                <wp:positionV relativeFrom="paragraph">
                  <wp:posOffset>-600075</wp:posOffset>
                </wp:positionV>
                <wp:extent cx="4248150" cy="4286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2481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B8107" w14:textId="7E976DBA" w:rsidR="004E284B" w:rsidRPr="002507FB" w:rsidRDefault="004E284B" w:rsidP="001D663D">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Parents Top Tips continued</w:t>
                            </w:r>
                          </w:p>
                          <w:p w14:paraId="714806EA"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DBCF1" id="Text Box 7" o:spid="_x0000_s1036" type="#_x0000_t202" style="position:absolute;margin-left:-61.5pt;margin-top:-47.25pt;width:334.5pt;height:33.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" fillcolor="white [3201]" stroked="f" strokeweight=".5pt">
                <v:textbox>
                  <w:txbxContent>
                    <w:p w14:paraId="2C7B8107" w14:textId="7E976DBA" w:rsidR="004E284B" w:rsidRPr="002507FB" w:rsidRDefault="004E284B" w:rsidP="001D663D">
                      <w:pPr>
                        <w:rPr>
                          <w:rFonts w:asciiTheme="majorHAnsi" w:hAnsiTheme="majorHAnsi"/>
                          <w:b/>
                          <w:noProof/>
                          <w:color w:val="0070C0"/>
                          <w:sz w:val="48"/>
                          <w:szCs w:val="48"/>
                          <w:lang w:eastAsia="en-GB"/>
                        </w:rPr>
                      </w:pPr>
                      <w:r>
                        <w:rPr>
                          <w:rFonts w:asciiTheme="majorHAnsi" w:hAnsiTheme="majorHAnsi"/>
                          <w:b/>
                          <w:noProof/>
                          <w:color w:val="0070C0"/>
                          <w:sz w:val="48"/>
                          <w:szCs w:val="48"/>
                          <w:lang w:eastAsia="en-GB"/>
                        </w:rPr>
                        <w:t>Parents Top Tips continued</w:t>
                      </w:r>
                    </w:p>
                    <w:p w14:paraId="714806EA" w14:textId="77777777" w:rsidR="004E284B" w:rsidRDefault="004E284B"/>
                  </w:txbxContent>
                </v:textbox>
              </v:shape>
            </w:pict>
          </mc:Fallback>
        </mc:AlternateContent>
      </w:r>
      <w:r w:rsidR="00DF1569">
        <w:tab/>
      </w:r>
    </w:p>
    <w:p w14:paraId="64FB68A8" w14:textId="19B9A675" w:rsidR="00B07493" w:rsidRDefault="008E6593">
      <w:r w:rsidRPr="006C7198">
        <w:rPr>
          <w:noProof/>
          <w:lang w:eastAsia="en-GB"/>
        </w:rPr>
        <w:lastRenderedPageBreak/>
        <mc:AlternateContent>
          <mc:Choice Requires="wps">
            <w:drawing>
              <wp:anchor distT="0" distB="0" distL="114300" distR="114300" simplePos="0" relativeHeight="251703296" behindDoc="0" locked="0" layoutInCell="1" allowOverlap="1" wp14:anchorId="6AFA1035" wp14:editId="2974BCEA">
                <wp:simplePos x="0" y="0"/>
                <wp:positionH relativeFrom="column">
                  <wp:posOffset>-857250</wp:posOffset>
                </wp:positionH>
                <wp:positionV relativeFrom="paragraph">
                  <wp:posOffset>-219075</wp:posOffset>
                </wp:positionV>
                <wp:extent cx="6896100" cy="9477375"/>
                <wp:effectExtent l="0" t="0" r="19050"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9477375"/>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4A6681DF" w14:textId="77777777" w:rsidR="004E284B" w:rsidRDefault="004E284B" w:rsidP="006C7198">
                            <w:pPr>
                              <w:rPr>
                                <w:rFonts w:asciiTheme="majorHAnsi" w:hAnsiTheme="majorHAnsi"/>
                                <w:color w:val="425563"/>
                              </w:rPr>
                            </w:pPr>
                          </w:p>
                          <w:p w14:paraId="1E6131A5" w14:textId="77777777" w:rsidR="004E284B" w:rsidRDefault="004E284B" w:rsidP="00776FA8">
                            <w:pPr>
                              <w:rPr>
                                <w:color w:val="0070C0"/>
                              </w:rPr>
                            </w:pPr>
                          </w:p>
                          <w:p w14:paraId="0533125C" w14:textId="77777777" w:rsidR="004E284B" w:rsidRDefault="004E284B" w:rsidP="00776FA8">
                            <w:pPr>
                              <w:rPr>
                                <w:color w:val="0070C0"/>
                              </w:rPr>
                            </w:pPr>
                            <w:r w:rsidRPr="00776FA8">
                              <w:rPr>
                                <w:color w:val="0070C0"/>
                              </w:rPr>
                              <w:t xml:space="preserve">We spend a lot of time talking about ways to make us happier, maintain </w:t>
                            </w:r>
                          </w:p>
                          <w:p w14:paraId="7C2F9FA9" w14:textId="1A1D1304" w:rsidR="004E284B" w:rsidRDefault="004E284B" w:rsidP="00776FA8">
                            <w:pPr>
                              <w:rPr>
                                <w:color w:val="0070C0"/>
                              </w:rPr>
                            </w:pPr>
                            <w:r w:rsidRPr="00776FA8">
                              <w:rPr>
                                <w:color w:val="0070C0"/>
                              </w:rPr>
                              <w:t>close friend</w:t>
                            </w:r>
                            <w:r w:rsidR="00F214AD">
                              <w:rPr>
                                <w:color w:val="0070C0"/>
                              </w:rPr>
                              <w:t xml:space="preserve">ships, look on the bright side and </w:t>
                            </w:r>
                            <w:r w:rsidRPr="00776FA8">
                              <w:rPr>
                                <w:color w:val="0070C0"/>
                              </w:rPr>
                              <w:t xml:space="preserve">drink more water.  </w:t>
                            </w:r>
                          </w:p>
                          <w:p w14:paraId="228C6A5F" w14:textId="77777777" w:rsidR="004E284B" w:rsidRDefault="004E284B" w:rsidP="00776FA8">
                            <w:pPr>
                              <w:rPr>
                                <w:color w:val="0070C0"/>
                              </w:rPr>
                            </w:pPr>
                          </w:p>
                          <w:p w14:paraId="2E2A322D" w14:textId="7214C9BE" w:rsidR="004E284B" w:rsidRDefault="004E284B" w:rsidP="00776FA8">
                            <w:pPr>
                              <w:rPr>
                                <w:color w:val="0070C0"/>
                              </w:rPr>
                            </w:pPr>
                            <w:r w:rsidRPr="00776FA8">
                              <w:rPr>
                                <w:color w:val="0070C0"/>
                              </w:rPr>
                              <w:t xml:space="preserve">But we don't often think about how we 'feel' happiness.  </w:t>
                            </w:r>
                          </w:p>
                          <w:p w14:paraId="79E4D0EE" w14:textId="77777777" w:rsidR="004E284B" w:rsidRDefault="004E284B" w:rsidP="00776FA8">
                            <w:pPr>
                              <w:rPr>
                                <w:color w:val="0070C0"/>
                              </w:rPr>
                            </w:pPr>
                          </w:p>
                          <w:p w14:paraId="5A302169" w14:textId="77777777" w:rsidR="004E284B" w:rsidRDefault="004E284B" w:rsidP="00776FA8">
                            <w:pPr>
                              <w:rPr>
                                <w:color w:val="0070C0"/>
                              </w:rPr>
                            </w:pPr>
                          </w:p>
                          <w:p w14:paraId="1FC55CB2" w14:textId="77777777" w:rsidR="004E284B" w:rsidRDefault="004E284B" w:rsidP="00776FA8">
                            <w:pPr>
                              <w:rPr>
                                <w:color w:val="0070C0"/>
                              </w:rPr>
                            </w:pPr>
                          </w:p>
                          <w:p w14:paraId="0BA2B613" w14:textId="77777777" w:rsidR="004E284B" w:rsidRDefault="004E284B" w:rsidP="00776FA8">
                            <w:pPr>
                              <w:rPr>
                                <w:color w:val="0070C0"/>
                              </w:rPr>
                            </w:pPr>
                          </w:p>
                          <w:p w14:paraId="545E3BAA" w14:textId="7181DF52" w:rsidR="004E284B" w:rsidRDefault="004E284B" w:rsidP="00776FA8">
                            <w:pPr>
                              <w:rPr>
                                <w:color w:val="0070C0"/>
                              </w:rPr>
                            </w:pPr>
                            <w:r w:rsidRPr="00776FA8">
                              <w:rPr>
                                <w:color w:val="0070C0"/>
                              </w:rPr>
                              <w:t>Did you know the warmth you feel from a hug is caused by entirely different chemical sensation then the high you feel from a long run or bike ride?</w:t>
                            </w:r>
                          </w:p>
                          <w:p w14:paraId="1C065B4B" w14:textId="77777777" w:rsidR="004E284B" w:rsidRPr="00776FA8" w:rsidRDefault="004E284B" w:rsidP="00776FA8">
                            <w:pPr>
                              <w:rPr>
                                <w:color w:val="0070C0"/>
                              </w:rPr>
                            </w:pPr>
                          </w:p>
                          <w:p w14:paraId="59912718" w14:textId="3E23BACE" w:rsidR="004E284B" w:rsidRPr="00776FA8" w:rsidRDefault="004E284B" w:rsidP="00776FA8">
                            <w:pPr>
                              <w:rPr>
                                <w:color w:val="0070C0"/>
                              </w:rPr>
                            </w:pPr>
                            <w:r w:rsidRPr="00776FA8">
                              <w:rPr>
                                <w:color w:val="0070C0"/>
                              </w:rPr>
                              <w:t>There are 4 main brain chemicals that can drive the positive emotions you feel throughout the day:</w:t>
                            </w:r>
                          </w:p>
                          <w:p w14:paraId="3095B0D1" w14:textId="77777777" w:rsidR="004E284B" w:rsidRPr="00776FA8" w:rsidRDefault="004E284B" w:rsidP="006C7198">
                            <w:pPr>
                              <w:rPr>
                                <w:color w:val="0070C0"/>
                              </w:rPr>
                            </w:pPr>
                          </w:p>
                          <w:p w14:paraId="1B9FD351" w14:textId="77777777" w:rsidR="004E284B" w:rsidRDefault="004E284B" w:rsidP="006C7198">
                            <w:pPr>
                              <w:rPr>
                                <w:color w:val="0070C0"/>
                              </w:rPr>
                            </w:pPr>
                          </w:p>
                          <w:p w14:paraId="3A19617E" w14:textId="77777777" w:rsidR="004E284B" w:rsidRDefault="004E284B" w:rsidP="006C7198">
                            <w:pPr>
                              <w:rPr>
                                <w:color w:val="0070C0"/>
                              </w:rPr>
                            </w:pPr>
                          </w:p>
                          <w:p w14:paraId="7ABDFFF4" w14:textId="77777777" w:rsidR="004E284B" w:rsidRDefault="004E284B" w:rsidP="006C7198">
                            <w:pPr>
                              <w:rPr>
                                <w:color w:val="0070C0"/>
                              </w:rPr>
                            </w:pPr>
                          </w:p>
                          <w:p w14:paraId="66112408" w14:textId="77777777" w:rsidR="004E284B" w:rsidRDefault="004E284B" w:rsidP="006C7198">
                            <w:pPr>
                              <w:rPr>
                                <w:color w:val="0070C0"/>
                              </w:rPr>
                            </w:pPr>
                          </w:p>
                          <w:p w14:paraId="3AA0326E" w14:textId="77777777" w:rsidR="004E284B" w:rsidRDefault="004E284B" w:rsidP="006C7198">
                            <w:pPr>
                              <w:rPr>
                                <w:color w:val="0070C0"/>
                              </w:rPr>
                            </w:pPr>
                          </w:p>
                          <w:p w14:paraId="2EBB728A" w14:textId="77777777" w:rsidR="004E284B" w:rsidRDefault="004E284B" w:rsidP="006C7198">
                            <w:pPr>
                              <w:rPr>
                                <w:color w:val="0070C0"/>
                              </w:rPr>
                            </w:pPr>
                          </w:p>
                          <w:p w14:paraId="6825E408" w14:textId="77777777" w:rsidR="004E284B" w:rsidRDefault="004E284B" w:rsidP="006C7198">
                            <w:pPr>
                              <w:rPr>
                                <w:color w:val="0070C0"/>
                              </w:rPr>
                            </w:pPr>
                          </w:p>
                          <w:p w14:paraId="10AA0730" w14:textId="77777777" w:rsidR="004E284B" w:rsidRDefault="004E284B" w:rsidP="006C7198">
                            <w:pPr>
                              <w:rPr>
                                <w:color w:val="0070C0"/>
                              </w:rPr>
                            </w:pPr>
                          </w:p>
                          <w:p w14:paraId="65E26EB6" w14:textId="77777777" w:rsidR="004E284B" w:rsidRDefault="004E284B" w:rsidP="006C7198">
                            <w:pPr>
                              <w:rPr>
                                <w:color w:val="0070C0"/>
                              </w:rPr>
                            </w:pPr>
                          </w:p>
                          <w:p w14:paraId="3ABE37C0" w14:textId="77777777" w:rsidR="004E284B" w:rsidRDefault="004E284B" w:rsidP="006C7198">
                            <w:pPr>
                              <w:rPr>
                                <w:color w:val="0070C0"/>
                              </w:rPr>
                            </w:pPr>
                          </w:p>
                          <w:p w14:paraId="2E6D8F5A" w14:textId="77777777" w:rsidR="004E284B" w:rsidRDefault="004E284B" w:rsidP="006C7198">
                            <w:pPr>
                              <w:rPr>
                                <w:color w:val="0070C0"/>
                              </w:rPr>
                            </w:pPr>
                          </w:p>
                          <w:p w14:paraId="3C2137ED" w14:textId="77777777" w:rsidR="004E284B" w:rsidRDefault="004E284B" w:rsidP="006C7198">
                            <w:pPr>
                              <w:rPr>
                                <w:color w:val="0070C0"/>
                              </w:rPr>
                            </w:pPr>
                          </w:p>
                          <w:p w14:paraId="1F0DC3A3" w14:textId="77777777" w:rsidR="001D00A5" w:rsidRDefault="001D00A5" w:rsidP="002D58AC">
                            <w:pPr>
                              <w:rPr>
                                <w:b/>
                                <w:color w:val="F2900E"/>
                              </w:rPr>
                            </w:pPr>
                          </w:p>
                          <w:p w14:paraId="6E171968" w14:textId="77777777" w:rsidR="001D00A5" w:rsidRDefault="001D00A5" w:rsidP="002D58AC">
                            <w:pPr>
                              <w:rPr>
                                <w:b/>
                                <w:color w:val="F2900E"/>
                              </w:rPr>
                            </w:pPr>
                          </w:p>
                          <w:p w14:paraId="073698C8" w14:textId="77777777" w:rsidR="001D00A5" w:rsidRDefault="001D00A5" w:rsidP="002D58AC">
                            <w:pPr>
                              <w:rPr>
                                <w:b/>
                                <w:color w:val="F2900E"/>
                              </w:rPr>
                            </w:pPr>
                          </w:p>
                          <w:p w14:paraId="548FD6A5" w14:textId="77777777" w:rsidR="001D00A5" w:rsidRDefault="001D00A5" w:rsidP="002D58AC">
                            <w:pPr>
                              <w:rPr>
                                <w:b/>
                                <w:color w:val="F2900E"/>
                              </w:rPr>
                            </w:pPr>
                          </w:p>
                          <w:p w14:paraId="2D2A554E" w14:textId="77777777" w:rsidR="001D00A5" w:rsidRDefault="001D00A5" w:rsidP="002D58AC">
                            <w:pPr>
                              <w:rPr>
                                <w:b/>
                                <w:color w:val="F2900E"/>
                              </w:rPr>
                            </w:pPr>
                          </w:p>
                          <w:p w14:paraId="41721197" w14:textId="77777777" w:rsidR="004E284B" w:rsidRDefault="004E284B" w:rsidP="002D58AC">
                            <w:pPr>
                              <w:rPr>
                                <w:color w:val="0070C0"/>
                              </w:rPr>
                            </w:pPr>
                            <w:r w:rsidRPr="00E43340">
                              <w:rPr>
                                <w:b/>
                                <w:color w:val="F2900E"/>
                              </w:rPr>
                              <w:t>Serotonin</w:t>
                            </w:r>
                            <w:r w:rsidRPr="002D58AC">
                              <w:rPr>
                                <w:color w:val="0070C0"/>
                              </w:rPr>
                              <w:t xml:space="preserve"> - another social chemical.  We experience the effects of Serotonin when we receive recognition from others or a sense of accomplishment. This has an impact on our mood. </w:t>
                            </w:r>
                          </w:p>
                          <w:p w14:paraId="57C0F3A7" w14:textId="77777777" w:rsidR="004E284B" w:rsidRPr="002D58AC" w:rsidRDefault="004E284B" w:rsidP="002D58AC">
                            <w:pPr>
                              <w:rPr>
                                <w:color w:val="0070C0"/>
                              </w:rPr>
                            </w:pPr>
                          </w:p>
                          <w:p w14:paraId="5019A9CB" w14:textId="77777777" w:rsidR="004E284B" w:rsidRDefault="004E284B" w:rsidP="002D58AC">
                            <w:pPr>
                              <w:rPr>
                                <w:color w:val="0070C0"/>
                              </w:rPr>
                            </w:pPr>
                            <w:r w:rsidRPr="002D58AC">
                              <w:rPr>
                                <w:b/>
                                <w:color w:val="002060"/>
                              </w:rPr>
                              <w:t>Dopamine</w:t>
                            </w:r>
                            <w:r w:rsidRPr="002D58AC">
                              <w:rPr>
                                <w:color w:val="0070C0"/>
                              </w:rPr>
                              <w:t xml:space="preserve"> - it helps you to get through your to do list or motivates you to start a new habit. Dopamine causes that 'little happy' feeling when someone likes your post on social media or someone says 'you look nice today'.</w:t>
                            </w:r>
                          </w:p>
                          <w:p w14:paraId="20502988" w14:textId="77777777" w:rsidR="004E284B" w:rsidRPr="002D58AC" w:rsidRDefault="004E284B" w:rsidP="002D58AC">
                            <w:pPr>
                              <w:rPr>
                                <w:color w:val="0070C0"/>
                              </w:rPr>
                            </w:pPr>
                          </w:p>
                          <w:p w14:paraId="0393A5B8" w14:textId="77777777" w:rsidR="004E284B" w:rsidRDefault="004E284B" w:rsidP="002D58AC">
                            <w:pPr>
                              <w:rPr>
                                <w:color w:val="0070C0"/>
                              </w:rPr>
                            </w:pPr>
                            <w:r w:rsidRPr="002D58AC">
                              <w:rPr>
                                <w:b/>
                                <w:color w:val="00B050"/>
                              </w:rPr>
                              <w:t>Oxytocin</w:t>
                            </w:r>
                            <w:r w:rsidRPr="002D58AC">
                              <w:rPr>
                                <w:color w:val="0070C0"/>
                              </w:rPr>
                              <w:t xml:space="preserve"> - affectionately referred to as the 'hugging drug', it is released from the brain during physical contact. You can increase your oxytocin levels by having positive social interactions for example sharing a meal. </w:t>
                            </w:r>
                          </w:p>
                          <w:p w14:paraId="3E561468" w14:textId="77777777" w:rsidR="004E284B" w:rsidRPr="002D58AC" w:rsidRDefault="004E284B" w:rsidP="002D58AC">
                            <w:pPr>
                              <w:rPr>
                                <w:color w:val="0070C0"/>
                              </w:rPr>
                            </w:pPr>
                          </w:p>
                          <w:p w14:paraId="52493692" w14:textId="77777777" w:rsidR="004E284B" w:rsidRDefault="004E284B" w:rsidP="002D58AC">
                            <w:pPr>
                              <w:rPr>
                                <w:color w:val="0070C0"/>
                              </w:rPr>
                            </w:pPr>
                            <w:r w:rsidRPr="002D58AC">
                              <w:rPr>
                                <w:b/>
                                <w:color w:val="FF0000"/>
                              </w:rPr>
                              <w:t xml:space="preserve">Endorphins </w:t>
                            </w:r>
                            <w:r w:rsidRPr="002D58AC">
                              <w:rPr>
                                <w:color w:val="0070C0"/>
                              </w:rPr>
                              <w:t>- essentially released in response to pain, they help us push our bodies beyond their comfort and persist when otherwise we might want to give up. Endorphins are the reason exercise is often suggested to help with stress.</w:t>
                            </w:r>
                          </w:p>
                          <w:p w14:paraId="7628DE01" w14:textId="77777777" w:rsidR="004E284B" w:rsidRPr="002D58AC" w:rsidRDefault="004E284B" w:rsidP="002D58AC">
                            <w:pPr>
                              <w:rPr>
                                <w:color w:val="0070C0"/>
                              </w:rPr>
                            </w:pPr>
                          </w:p>
                          <w:p w14:paraId="5411C2E8" w14:textId="5DBF57C1" w:rsidR="004E284B" w:rsidRDefault="004E284B" w:rsidP="002D58AC">
                            <w:pPr>
                              <w:rPr>
                                <w:color w:val="0070C0"/>
                              </w:rPr>
                            </w:pPr>
                            <w:r w:rsidRPr="002D58AC">
                              <w:rPr>
                                <w:color w:val="0070C0"/>
                              </w:rPr>
                              <w:t>Each of these chemicals play a huge part in the way our bodies function physically, mentally and emotionally.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1035" id="_x0000_s1037" type="#_x0000_t202" style="position:absolute;margin-left:-67.5pt;margin-top:-17.25pt;width:543pt;height:74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" fillcolor="white [3201]" strokecolor="#00b0f0" strokeweight="2pt">
                <v:textbox>
                  <w:txbxContent>
                    <w:p w14:paraId="4A6681DF" w14:textId="77777777" w:rsidR="004E284B" w:rsidRDefault="004E284B" w:rsidP="006C7198">
                      <w:pPr>
                        <w:rPr>
                          <w:rFonts w:asciiTheme="majorHAnsi" w:hAnsiTheme="majorHAnsi"/>
                          <w:color w:val="425563"/>
                        </w:rPr>
                      </w:pPr>
                    </w:p>
                    <w:p w14:paraId="1E6131A5" w14:textId="77777777" w:rsidR="004E284B" w:rsidRDefault="004E284B" w:rsidP="00776FA8">
                      <w:pPr>
                        <w:rPr>
                          <w:color w:val="0070C0"/>
                        </w:rPr>
                      </w:pPr>
                    </w:p>
                    <w:p w14:paraId="0533125C" w14:textId="77777777" w:rsidR="004E284B" w:rsidRDefault="004E284B" w:rsidP="00776FA8">
                      <w:pPr>
                        <w:rPr>
                          <w:color w:val="0070C0"/>
                        </w:rPr>
                      </w:pPr>
                      <w:r w:rsidRPr="00776FA8">
                        <w:rPr>
                          <w:color w:val="0070C0"/>
                        </w:rPr>
                        <w:t xml:space="preserve">We spend a lot of time talking about ways to make us happier, maintain </w:t>
                      </w:r>
                    </w:p>
                    <w:p w14:paraId="7C2F9FA9" w14:textId="1A1D1304" w:rsidR="004E284B" w:rsidRDefault="004E284B" w:rsidP="00776FA8">
                      <w:pPr>
                        <w:rPr>
                          <w:color w:val="0070C0"/>
                        </w:rPr>
                      </w:pPr>
                      <w:r w:rsidRPr="00776FA8">
                        <w:rPr>
                          <w:color w:val="0070C0"/>
                        </w:rPr>
                        <w:t>close friend</w:t>
                      </w:r>
                      <w:r w:rsidR="00F214AD">
                        <w:rPr>
                          <w:color w:val="0070C0"/>
                        </w:rPr>
                        <w:t xml:space="preserve">ships, look on the bright side and </w:t>
                      </w:r>
                      <w:r w:rsidRPr="00776FA8">
                        <w:rPr>
                          <w:color w:val="0070C0"/>
                        </w:rPr>
                        <w:t xml:space="preserve">drink more water.  </w:t>
                      </w:r>
                    </w:p>
                    <w:p w14:paraId="228C6A5F" w14:textId="77777777" w:rsidR="004E284B" w:rsidRDefault="004E284B" w:rsidP="00776FA8">
                      <w:pPr>
                        <w:rPr>
                          <w:color w:val="0070C0"/>
                        </w:rPr>
                      </w:pPr>
                    </w:p>
                    <w:p w14:paraId="2E2A322D" w14:textId="7214C9BE" w:rsidR="004E284B" w:rsidRDefault="004E284B" w:rsidP="00776FA8">
                      <w:pPr>
                        <w:rPr>
                          <w:color w:val="0070C0"/>
                        </w:rPr>
                      </w:pPr>
                      <w:r w:rsidRPr="00776FA8">
                        <w:rPr>
                          <w:color w:val="0070C0"/>
                        </w:rPr>
                        <w:t xml:space="preserve">But we don't often think about how we 'feel' happiness.  </w:t>
                      </w:r>
                    </w:p>
                    <w:p w14:paraId="79E4D0EE" w14:textId="77777777" w:rsidR="004E284B" w:rsidRDefault="004E284B" w:rsidP="00776FA8">
                      <w:pPr>
                        <w:rPr>
                          <w:color w:val="0070C0"/>
                        </w:rPr>
                      </w:pPr>
                    </w:p>
                    <w:p w14:paraId="5A302169" w14:textId="77777777" w:rsidR="004E284B" w:rsidRDefault="004E284B" w:rsidP="00776FA8">
                      <w:pPr>
                        <w:rPr>
                          <w:color w:val="0070C0"/>
                        </w:rPr>
                      </w:pPr>
                    </w:p>
                    <w:p w14:paraId="1FC55CB2" w14:textId="77777777" w:rsidR="004E284B" w:rsidRDefault="004E284B" w:rsidP="00776FA8">
                      <w:pPr>
                        <w:rPr>
                          <w:color w:val="0070C0"/>
                        </w:rPr>
                      </w:pPr>
                    </w:p>
                    <w:p w14:paraId="0BA2B613" w14:textId="77777777" w:rsidR="004E284B" w:rsidRDefault="004E284B" w:rsidP="00776FA8">
                      <w:pPr>
                        <w:rPr>
                          <w:color w:val="0070C0"/>
                        </w:rPr>
                      </w:pPr>
                    </w:p>
                    <w:p w14:paraId="545E3BAA" w14:textId="7181DF52" w:rsidR="004E284B" w:rsidRDefault="004E284B" w:rsidP="00776FA8">
                      <w:pPr>
                        <w:rPr>
                          <w:color w:val="0070C0"/>
                        </w:rPr>
                      </w:pPr>
                      <w:r w:rsidRPr="00776FA8">
                        <w:rPr>
                          <w:color w:val="0070C0"/>
                        </w:rPr>
                        <w:t>Did you know the warmth you feel from a hug is caused by entirely different chemical sensation then the high you feel from a long run or bike ride?</w:t>
                      </w:r>
                    </w:p>
                    <w:p w14:paraId="1C065B4B" w14:textId="77777777" w:rsidR="004E284B" w:rsidRPr="00776FA8" w:rsidRDefault="004E284B" w:rsidP="00776FA8">
                      <w:pPr>
                        <w:rPr>
                          <w:color w:val="0070C0"/>
                        </w:rPr>
                      </w:pPr>
                    </w:p>
                    <w:p w14:paraId="59912718" w14:textId="3E23BACE" w:rsidR="004E284B" w:rsidRPr="00776FA8" w:rsidRDefault="004E284B" w:rsidP="00776FA8">
                      <w:pPr>
                        <w:rPr>
                          <w:color w:val="0070C0"/>
                        </w:rPr>
                      </w:pPr>
                      <w:r w:rsidRPr="00776FA8">
                        <w:rPr>
                          <w:color w:val="0070C0"/>
                        </w:rPr>
                        <w:t>There are 4 main brain chemicals that can drive the positive emotions you feel throughout the day:</w:t>
                      </w:r>
                    </w:p>
                    <w:p w14:paraId="3095B0D1" w14:textId="77777777" w:rsidR="004E284B" w:rsidRPr="00776FA8" w:rsidRDefault="004E284B" w:rsidP="006C7198">
                      <w:pPr>
                        <w:rPr>
                          <w:color w:val="0070C0"/>
                        </w:rPr>
                      </w:pPr>
                    </w:p>
                    <w:p w14:paraId="1B9FD351" w14:textId="77777777" w:rsidR="004E284B" w:rsidRDefault="004E284B" w:rsidP="006C7198">
                      <w:pPr>
                        <w:rPr>
                          <w:color w:val="0070C0"/>
                        </w:rPr>
                      </w:pPr>
                    </w:p>
                    <w:p w14:paraId="3A19617E" w14:textId="77777777" w:rsidR="004E284B" w:rsidRDefault="004E284B" w:rsidP="006C7198">
                      <w:pPr>
                        <w:rPr>
                          <w:color w:val="0070C0"/>
                        </w:rPr>
                      </w:pPr>
                    </w:p>
                    <w:p w14:paraId="7ABDFFF4" w14:textId="77777777" w:rsidR="004E284B" w:rsidRDefault="004E284B" w:rsidP="006C7198">
                      <w:pPr>
                        <w:rPr>
                          <w:color w:val="0070C0"/>
                        </w:rPr>
                      </w:pPr>
                    </w:p>
                    <w:p w14:paraId="66112408" w14:textId="77777777" w:rsidR="004E284B" w:rsidRDefault="004E284B" w:rsidP="006C7198">
                      <w:pPr>
                        <w:rPr>
                          <w:color w:val="0070C0"/>
                        </w:rPr>
                      </w:pPr>
                    </w:p>
                    <w:p w14:paraId="3AA0326E" w14:textId="77777777" w:rsidR="004E284B" w:rsidRDefault="004E284B" w:rsidP="006C7198">
                      <w:pPr>
                        <w:rPr>
                          <w:color w:val="0070C0"/>
                        </w:rPr>
                      </w:pPr>
                    </w:p>
                    <w:p w14:paraId="2EBB728A" w14:textId="77777777" w:rsidR="004E284B" w:rsidRDefault="004E284B" w:rsidP="006C7198">
                      <w:pPr>
                        <w:rPr>
                          <w:color w:val="0070C0"/>
                        </w:rPr>
                      </w:pPr>
                    </w:p>
                    <w:p w14:paraId="6825E408" w14:textId="77777777" w:rsidR="004E284B" w:rsidRDefault="004E284B" w:rsidP="006C7198">
                      <w:pPr>
                        <w:rPr>
                          <w:color w:val="0070C0"/>
                        </w:rPr>
                      </w:pPr>
                    </w:p>
                    <w:p w14:paraId="10AA0730" w14:textId="77777777" w:rsidR="004E284B" w:rsidRDefault="004E284B" w:rsidP="006C7198">
                      <w:pPr>
                        <w:rPr>
                          <w:color w:val="0070C0"/>
                        </w:rPr>
                      </w:pPr>
                    </w:p>
                    <w:p w14:paraId="65E26EB6" w14:textId="77777777" w:rsidR="004E284B" w:rsidRDefault="004E284B" w:rsidP="006C7198">
                      <w:pPr>
                        <w:rPr>
                          <w:color w:val="0070C0"/>
                        </w:rPr>
                      </w:pPr>
                    </w:p>
                    <w:p w14:paraId="3ABE37C0" w14:textId="77777777" w:rsidR="004E284B" w:rsidRDefault="004E284B" w:rsidP="006C7198">
                      <w:pPr>
                        <w:rPr>
                          <w:color w:val="0070C0"/>
                        </w:rPr>
                      </w:pPr>
                    </w:p>
                    <w:p w14:paraId="2E6D8F5A" w14:textId="77777777" w:rsidR="004E284B" w:rsidRDefault="004E284B" w:rsidP="006C7198">
                      <w:pPr>
                        <w:rPr>
                          <w:color w:val="0070C0"/>
                        </w:rPr>
                      </w:pPr>
                    </w:p>
                    <w:p w14:paraId="3C2137ED" w14:textId="77777777" w:rsidR="004E284B" w:rsidRDefault="004E284B" w:rsidP="006C7198">
                      <w:pPr>
                        <w:rPr>
                          <w:color w:val="0070C0"/>
                        </w:rPr>
                      </w:pPr>
                    </w:p>
                    <w:p w14:paraId="1F0DC3A3" w14:textId="77777777" w:rsidR="001D00A5" w:rsidRDefault="001D00A5" w:rsidP="002D58AC">
                      <w:pPr>
                        <w:rPr>
                          <w:b/>
                          <w:color w:val="F2900E"/>
                        </w:rPr>
                      </w:pPr>
                    </w:p>
                    <w:p w14:paraId="6E171968" w14:textId="77777777" w:rsidR="001D00A5" w:rsidRDefault="001D00A5" w:rsidP="002D58AC">
                      <w:pPr>
                        <w:rPr>
                          <w:b/>
                          <w:color w:val="F2900E"/>
                        </w:rPr>
                      </w:pPr>
                    </w:p>
                    <w:p w14:paraId="073698C8" w14:textId="77777777" w:rsidR="001D00A5" w:rsidRDefault="001D00A5" w:rsidP="002D58AC">
                      <w:pPr>
                        <w:rPr>
                          <w:b/>
                          <w:color w:val="F2900E"/>
                        </w:rPr>
                      </w:pPr>
                    </w:p>
                    <w:p w14:paraId="548FD6A5" w14:textId="77777777" w:rsidR="001D00A5" w:rsidRDefault="001D00A5" w:rsidP="002D58AC">
                      <w:pPr>
                        <w:rPr>
                          <w:b/>
                          <w:color w:val="F2900E"/>
                        </w:rPr>
                      </w:pPr>
                    </w:p>
                    <w:p w14:paraId="2D2A554E" w14:textId="77777777" w:rsidR="001D00A5" w:rsidRDefault="001D00A5" w:rsidP="002D58AC">
                      <w:pPr>
                        <w:rPr>
                          <w:b/>
                          <w:color w:val="F2900E"/>
                        </w:rPr>
                      </w:pPr>
                    </w:p>
                    <w:p w14:paraId="41721197" w14:textId="77777777" w:rsidR="004E284B" w:rsidRDefault="004E284B" w:rsidP="002D58AC">
                      <w:pPr>
                        <w:rPr>
                          <w:color w:val="0070C0"/>
                        </w:rPr>
                      </w:pPr>
                      <w:r w:rsidRPr="00E43340">
                        <w:rPr>
                          <w:b/>
                          <w:color w:val="F2900E"/>
                        </w:rPr>
                        <w:t>Serotonin</w:t>
                      </w:r>
                      <w:r w:rsidRPr="002D58AC">
                        <w:rPr>
                          <w:color w:val="0070C0"/>
                        </w:rPr>
                        <w:t xml:space="preserve"> - another social chemical.  We experience the effects of Serotonin when we receive recognition from others or a sense of accomplishment. This has an impact on our mood. </w:t>
                      </w:r>
                    </w:p>
                    <w:p w14:paraId="57C0F3A7" w14:textId="77777777" w:rsidR="004E284B" w:rsidRPr="002D58AC" w:rsidRDefault="004E284B" w:rsidP="002D58AC">
                      <w:pPr>
                        <w:rPr>
                          <w:color w:val="0070C0"/>
                        </w:rPr>
                      </w:pPr>
                    </w:p>
                    <w:p w14:paraId="5019A9CB" w14:textId="77777777" w:rsidR="004E284B" w:rsidRDefault="004E284B" w:rsidP="002D58AC">
                      <w:pPr>
                        <w:rPr>
                          <w:color w:val="0070C0"/>
                        </w:rPr>
                      </w:pPr>
                      <w:r w:rsidRPr="002D58AC">
                        <w:rPr>
                          <w:b/>
                          <w:color w:val="002060"/>
                        </w:rPr>
                        <w:t>Dopamine</w:t>
                      </w:r>
                      <w:r w:rsidRPr="002D58AC">
                        <w:rPr>
                          <w:color w:val="0070C0"/>
                        </w:rPr>
                        <w:t xml:space="preserve"> - it helps you to get through your to do list or motivates you to start a new habit. Dopamine causes that 'little happy' feeling when someone likes your post on social media or someone says 'you look nice today'.</w:t>
                      </w:r>
                    </w:p>
                    <w:p w14:paraId="20502988" w14:textId="77777777" w:rsidR="004E284B" w:rsidRPr="002D58AC" w:rsidRDefault="004E284B" w:rsidP="002D58AC">
                      <w:pPr>
                        <w:rPr>
                          <w:color w:val="0070C0"/>
                        </w:rPr>
                      </w:pPr>
                    </w:p>
                    <w:p w14:paraId="0393A5B8" w14:textId="77777777" w:rsidR="004E284B" w:rsidRDefault="004E284B" w:rsidP="002D58AC">
                      <w:pPr>
                        <w:rPr>
                          <w:color w:val="0070C0"/>
                        </w:rPr>
                      </w:pPr>
                      <w:r w:rsidRPr="002D58AC">
                        <w:rPr>
                          <w:b/>
                          <w:color w:val="00B050"/>
                        </w:rPr>
                        <w:t>Oxytocin</w:t>
                      </w:r>
                      <w:r w:rsidRPr="002D58AC">
                        <w:rPr>
                          <w:color w:val="0070C0"/>
                        </w:rPr>
                        <w:t xml:space="preserve"> - affectionately referred to as the 'hugging drug', it is released from the brain during physical contact. You can increase your oxytocin levels by having positive social interactions for example sharing a meal. </w:t>
                      </w:r>
                    </w:p>
                    <w:p w14:paraId="3E561468" w14:textId="77777777" w:rsidR="004E284B" w:rsidRPr="002D58AC" w:rsidRDefault="004E284B" w:rsidP="002D58AC">
                      <w:pPr>
                        <w:rPr>
                          <w:color w:val="0070C0"/>
                        </w:rPr>
                      </w:pPr>
                    </w:p>
                    <w:p w14:paraId="52493692" w14:textId="77777777" w:rsidR="004E284B" w:rsidRDefault="004E284B" w:rsidP="002D58AC">
                      <w:pPr>
                        <w:rPr>
                          <w:color w:val="0070C0"/>
                        </w:rPr>
                      </w:pPr>
                      <w:r w:rsidRPr="002D58AC">
                        <w:rPr>
                          <w:b/>
                          <w:color w:val="FF0000"/>
                        </w:rPr>
                        <w:t xml:space="preserve">Endorphins </w:t>
                      </w:r>
                      <w:r w:rsidRPr="002D58AC">
                        <w:rPr>
                          <w:color w:val="0070C0"/>
                        </w:rPr>
                        <w:t>- essentially released in response to pain, they help us push our bodies beyond their comfort and persist when otherwise we might want to give up. Endorphins are the reason exercise is often suggested to help with stress.</w:t>
                      </w:r>
                    </w:p>
                    <w:p w14:paraId="7628DE01" w14:textId="77777777" w:rsidR="004E284B" w:rsidRPr="002D58AC" w:rsidRDefault="004E284B" w:rsidP="002D58AC">
                      <w:pPr>
                        <w:rPr>
                          <w:color w:val="0070C0"/>
                        </w:rPr>
                      </w:pPr>
                    </w:p>
                    <w:p w14:paraId="5411C2E8" w14:textId="5DBF57C1" w:rsidR="004E284B" w:rsidRDefault="004E284B" w:rsidP="002D58AC">
                      <w:pPr>
                        <w:rPr>
                          <w:color w:val="0070C0"/>
                        </w:rPr>
                      </w:pPr>
                      <w:r w:rsidRPr="002D58AC">
                        <w:rPr>
                          <w:color w:val="0070C0"/>
                        </w:rPr>
                        <w:t>Each of these chemicals play a huge part in the way our bodies function physically, mentally and emotionally.</w:t>
                      </w:r>
                    </w:p>
                  </w:txbxContent>
                </v:textbox>
              </v:shape>
            </w:pict>
          </mc:Fallback>
        </mc:AlternateContent>
      </w:r>
      <w:r w:rsidR="001D00A5">
        <w:rPr>
          <w:noProof/>
          <w:lang w:eastAsia="en-GB"/>
        </w:rPr>
        <mc:AlternateContent>
          <mc:Choice Requires="wps">
            <w:drawing>
              <wp:anchor distT="0" distB="0" distL="114300" distR="114300" simplePos="0" relativeHeight="251732992" behindDoc="0" locked="0" layoutInCell="1" allowOverlap="1" wp14:anchorId="4ACC7D89" wp14:editId="56DF9CDA">
                <wp:simplePos x="0" y="0"/>
                <wp:positionH relativeFrom="column">
                  <wp:posOffset>657225</wp:posOffset>
                </wp:positionH>
                <wp:positionV relativeFrom="paragraph">
                  <wp:posOffset>2542540</wp:posOffset>
                </wp:positionV>
                <wp:extent cx="3971925" cy="2657475"/>
                <wp:effectExtent l="76200" t="76200" r="104775" b="104775"/>
                <wp:wrapNone/>
                <wp:docPr id="317" name="Text Box 317"/>
                <wp:cNvGraphicFramePr/>
                <a:graphic xmlns:a="http://schemas.openxmlformats.org/drawingml/2006/main">
                  <a:graphicData uri="http://schemas.microsoft.com/office/word/2010/wordprocessingShape">
                    <wps:wsp>
                      <wps:cNvSpPr txBox="1"/>
                      <wps:spPr>
                        <a:xfrm>
                          <a:off x="0" y="0"/>
                          <a:ext cx="3971925" cy="2657475"/>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5F9E7E8F" w14:textId="43E43670" w:rsidR="004E284B" w:rsidRDefault="004E284B">
                            <w:r>
                              <w:rPr>
                                <w:noProof/>
                                <w:lang w:eastAsia="en-GB"/>
                              </w:rPr>
                              <w:drawing>
                                <wp:inline distT="0" distB="0" distL="0" distR="0" wp14:anchorId="25094792" wp14:editId="13D0DBEF">
                                  <wp:extent cx="3800475" cy="2524125"/>
                                  <wp:effectExtent l="0" t="0" r="9525" b="9525"/>
                                  <wp:docPr id="13" name="Picture 13" descr="https://3.bp.blogspot.com/-69otjrCjlpA/WX7phw3DVtI/AAAAAAAAAU8/5tfqDAMJqV8wOwt6g6-eMLta6qB9g_grwCLcBGAs/s320/detail-6-neurochemicke-latky-stesti%255B1%255D.png"/>
                                  <wp:cNvGraphicFramePr/>
                                  <a:graphic xmlns:a="http://schemas.openxmlformats.org/drawingml/2006/main">
                                    <a:graphicData uri="http://schemas.openxmlformats.org/drawingml/2006/picture">
                                      <pic:pic xmlns:pic="http://schemas.openxmlformats.org/drawingml/2006/picture">
                                        <pic:nvPicPr>
                                          <pic:cNvPr id="6" name="Picture 6" descr="https://3.bp.blogspot.com/-69otjrCjlpA/WX7phw3DVtI/AAAAAAAAAU8/5tfqDAMJqV8wOwt6g6-eMLta6qB9g_grwCLcBGAs/s320/detail-6-neurochemicke-latky-stesti%255B1%255D.png"/>
                                          <pic:cNvPicPr/>
                                        </pic:nvPicPr>
                                        <pic:blipFill>
                                          <a:blip r:embed="rId29"/>
                                          <a:srcRect/>
                                          <a:stretch>
                                            <a:fillRect/>
                                          </a:stretch>
                                        </pic:blipFill>
                                        <pic:spPr bwMode="auto">
                                          <a:xfrm>
                                            <a:off x="0" y="0"/>
                                            <a:ext cx="3799510" cy="252348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7D89" id="Text Box 317" o:spid="_x0000_s1038" type="#_x0000_t202" style="position:absolute;margin-left:51.75pt;margin-top:200.2pt;width:312.75pt;height:20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" fillcolor="white [3201]" strokecolor="#00b0f0" strokeweight="2pt">
                <v:textbox>
                  <w:txbxContent>
                    <w:p w14:paraId="5F9E7E8F" w14:textId="43E43670" w:rsidR="004E284B" w:rsidRDefault="004E284B">
                      <w:r>
                        <w:rPr>
                          <w:noProof/>
                          <w:lang w:eastAsia="en-GB"/>
                        </w:rPr>
                        <w:drawing>
                          <wp:inline distT="0" distB="0" distL="0" distR="0" wp14:anchorId="25094792" wp14:editId="13D0DBEF">
                            <wp:extent cx="3800475" cy="2524125"/>
                            <wp:effectExtent l="0" t="0" r="9525" b="9525"/>
                            <wp:docPr id="13" name="Picture 13" descr="https://3.bp.blogspot.com/-69otjrCjlpA/WX7phw3DVtI/AAAAAAAAAU8/5tfqDAMJqV8wOwt6g6-eMLta6qB9g_grwCLcBGAs/s320/detail-6-neurochemicke-latky-stesti%255B1%255D.png"/>
                            <wp:cNvGraphicFramePr/>
                            <a:graphic xmlns:a="http://schemas.openxmlformats.org/drawingml/2006/main">
                              <a:graphicData uri="http://schemas.openxmlformats.org/drawingml/2006/picture">
                                <pic:pic xmlns:pic="http://schemas.openxmlformats.org/drawingml/2006/picture">
                                  <pic:nvPicPr>
                                    <pic:cNvPr id="6" name="Picture 6" descr="https://3.bp.blogspot.com/-69otjrCjlpA/WX7phw3DVtI/AAAAAAAAAU8/5tfqDAMJqV8wOwt6g6-eMLta6qB9g_grwCLcBGAs/s320/detail-6-neurochemicke-latky-stesti%255B1%255D.png"/>
                                    <pic:cNvPicPr/>
                                  </pic:nvPicPr>
                                  <pic:blipFill>
                                    <a:blip r:embed="rId29"/>
                                    <a:srcRect/>
                                    <a:stretch>
                                      <a:fillRect/>
                                    </a:stretch>
                                  </pic:blipFill>
                                  <pic:spPr bwMode="auto">
                                    <a:xfrm>
                                      <a:off x="0" y="0"/>
                                      <a:ext cx="3799510" cy="2523484"/>
                                    </a:xfrm>
                                    <a:prstGeom prst="rect">
                                      <a:avLst/>
                                    </a:prstGeom>
                                    <a:noFill/>
                                    <a:ln w="9525">
                                      <a:noFill/>
                                      <a:miter lim="800000"/>
                                      <a:headEnd/>
                                      <a:tailEnd/>
                                    </a:ln>
                                  </pic:spPr>
                                </pic:pic>
                              </a:graphicData>
                            </a:graphic>
                          </wp:inline>
                        </w:drawing>
                      </w:r>
                    </w:p>
                  </w:txbxContent>
                </v:textbox>
              </v:shape>
            </w:pict>
          </mc:Fallback>
        </mc:AlternateContent>
      </w:r>
      <w:r w:rsidR="00DD482A" w:rsidRPr="006C7198">
        <w:rPr>
          <w:noProof/>
          <w:lang w:eastAsia="en-GB"/>
        </w:rPr>
        <mc:AlternateContent>
          <mc:Choice Requires="wps">
            <w:drawing>
              <wp:anchor distT="0" distB="0" distL="114300" distR="114300" simplePos="0" relativeHeight="251749376" behindDoc="0" locked="0" layoutInCell="1" allowOverlap="1" wp14:anchorId="6AFA1037" wp14:editId="36136F0C">
                <wp:simplePos x="0" y="0"/>
                <wp:positionH relativeFrom="column">
                  <wp:posOffset>-857250</wp:posOffset>
                </wp:positionH>
                <wp:positionV relativeFrom="paragraph">
                  <wp:posOffset>-733425</wp:posOffset>
                </wp:positionV>
                <wp:extent cx="6673850" cy="5143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514350"/>
                        </a:xfrm>
                        <a:prstGeom prst="rect">
                          <a:avLst/>
                        </a:prstGeom>
                        <a:noFill/>
                        <a:ln w="9525">
                          <a:noFill/>
                          <a:miter lim="800000"/>
                          <a:headEnd/>
                          <a:tailEnd/>
                        </a:ln>
                      </wps:spPr>
                      <wps:txbx>
                        <w:txbxContent>
                          <w:p w14:paraId="6E46DAE7" w14:textId="153E55B9" w:rsidR="004E284B" w:rsidRPr="001A3D75" w:rsidRDefault="004E284B" w:rsidP="00776FA8">
                            <w:pPr>
                              <w:rPr>
                                <w:rFonts w:asciiTheme="majorHAnsi" w:hAnsiTheme="majorHAnsi"/>
                                <w:b/>
                                <w:color w:val="0070C0"/>
                                <w:sz w:val="48"/>
                                <w:szCs w:val="48"/>
                              </w:rPr>
                            </w:pPr>
                            <w:r>
                              <w:rPr>
                                <w:rFonts w:asciiTheme="majorHAnsi" w:hAnsiTheme="majorHAnsi"/>
                                <w:b/>
                                <w:color w:val="0070C0"/>
                                <w:sz w:val="48"/>
                                <w:szCs w:val="48"/>
                              </w:rPr>
                              <w:t>Professor Wellbrain</w:t>
                            </w:r>
                          </w:p>
                          <w:p w14:paraId="6AFA10B6" w14:textId="450FAA9A" w:rsidR="004E284B" w:rsidRPr="0042217A" w:rsidRDefault="004E284B" w:rsidP="006C7198">
                            <w:pPr>
                              <w:rPr>
                                <w:rFonts w:asciiTheme="majorHAnsi" w:hAnsiTheme="majorHAnsi"/>
                                <w:noProof/>
                                <w:color w:val="005EB8"/>
                                <w:sz w:val="52"/>
                                <w:szCs w:val="36"/>
                                <w:lang w:eastAsia="en-GB"/>
                              </w:rPr>
                            </w:pPr>
                          </w:p>
                          <w:p w14:paraId="6AFA10B7" w14:textId="77777777" w:rsidR="004E284B" w:rsidRPr="00D11A8F" w:rsidRDefault="004E284B" w:rsidP="006C7198">
                            <w:pPr>
                              <w:rPr>
                                <w:rFonts w:asciiTheme="majorHAnsi" w:hAnsiTheme="majorHAnsi"/>
                                <w:noProof/>
                                <w:color w:val="425563"/>
                                <w:sz w:val="52"/>
                                <w:szCs w:val="36"/>
                                <w:lang w:eastAsia="en-GB"/>
                              </w:rPr>
                            </w:pPr>
                          </w:p>
                          <w:p w14:paraId="6AFA10B8" w14:textId="77777777" w:rsidR="004E284B" w:rsidRDefault="004E284B" w:rsidP="006C71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1037" id="_x0000_s1039" type="#_x0000_t202" style="position:absolute;margin-left:-67.5pt;margin-top:-57.75pt;width:525.5pt;height: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" filled="f" stroked="f">
                <v:textbox>
                  <w:txbxContent>
                    <w:p w14:paraId="6E46DAE7" w14:textId="153E55B9" w:rsidR="004E284B" w:rsidRPr="001A3D75" w:rsidRDefault="004E284B" w:rsidP="00776FA8">
                      <w:pPr>
                        <w:rPr>
                          <w:rFonts w:asciiTheme="majorHAnsi" w:hAnsiTheme="majorHAnsi"/>
                          <w:b/>
                          <w:color w:val="0070C0"/>
                          <w:sz w:val="48"/>
                          <w:szCs w:val="48"/>
                        </w:rPr>
                      </w:pPr>
                      <w:r>
                        <w:rPr>
                          <w:rFonts w:asciiTheme="majorHAnsi" w:hAnsiTheme="majorHAnsi"/>
                          <w:b/>
                          <w:color w:val="0070C0"/>
                          <w:sz w:val="48"/>
                          <w:szCs w:val="48"/>
                        </w:rPr>
                        <w:t>Professor Wellbrain</w:t>
                      </w:r>
                    </w:p>
                    <w:p w14:paraId="6AFA10B6" w14:textId="450FAA9A" w:rsidR="004E284B" w:rsidRPr="0042217A" w:rsidRDefault="004E284B" w:rsidP="006C7198">
                      <w:pPr>
                        <w:rPr>
                          <w:rFonts w:asciiTheme="majorHAnsi" w:hAnsiTheme="majorHAnsi"/>
                          <w:noProof/>
                          <w:color w:val="005EB8"/>
                          <w:sz w:val="52"/>
                          <w:szCs w:val="36"/>
                          <w:lang w:eastAsia="en-GB"/>
                        </w:rPr>
                      </w:pPr>
                    </w:p>
                    <w:p w14:paraId="6AFA10B7" w14:textId="77777777" w:rsidR="004E284B" w:rsidRPr="00D11A8F" w:rsidRDefault="004E284B" w:rsidP="006C7198">
                      <w:pPr>
                        <w:rPr>
                          <w:rFonts w:asciiTheme="majorHAnsi" w:hAnsiTheme="majorHAnsi"/>
                          <w:noProof/>
                          <w:color w:val="425563"/>
                          <w:sz w:val="52"/>
                          <w:szCs w:val="36"/>
                          <w:lang w:eastAsia="en-GB"/>
                        </w:rPr>
                      </w:pPr>
                    </w:p>
                    <w:p w14:paraId="6AFA10B8" w14:textId="77777777" w:rsidR="004E284B" w:rsidRDefault="004E284B" w:rsidP="006C7198"/>
                  </w:txbxContent>
                </v:textbox>
              </v:shape>
            </w:pict>
          </mc:Fallback>
        </mc:AlternateContent>
      </w:r>
      <w:r w:rsidR="0001023A">
        <w:rPr>
          <w:noProof/>
          <w:lang w:eastAsia="en-GB"/>
        </w:rPr>
        <mc:AlternateContent>
          <mc:Choice Requires="wps">
            <w:drawing>
              <wp:anchor distT="0" distB="0" distL="114300" distR="114300" simplePos="0" relativeHeight="251747328" behindDoc="0" locked="0" layoutInCell="1" allowOverlap="1" wp14:anchorId="34F7A963" wp14:editId="02338A22">
                <wp:simplePos x="0" y="0"/>
                <wp:positionH relativeFrom="column">
                  <wp:posOffset>4171950</wp:posOffset>
                </wp:positionH>
                <wp:positionV relativeFrom="paragraph">
                  <wp:posOffset>-38100</wp:posOffset>
                </wp:positionV>
                <wp:extent cx="1704975" cy="1600200"/>
                <wp:effectExtent l="76200" t="76200" r="104775" b="95250"/>
                <wp:wrapNone/>
                <wp:docPr id="14" name="Text Box 14"/>
                <wp:cNvGraphicFramePr/>
                <a:graphic xmlns:a="http://schemas.openxmlformats.org/drawingml/2006/main">
                  <a:graphicData uri="http://schemas.microsoft.com/office/word/2010/wordprocessingShape">
                    <wps:wsp>
                      <wps:cNvSpPr txBox="1"/>
                      <wps:spPr>
                        <a:xfrm>
                          <a:off x="0" y="0"/>
                          <a:ext cx="1704975" cy="160020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60F156E8" w14:textId="29CF2DC8" w:rsidR="004E284B" w:rsidRDefault="004E284B">
                            <w:r>
                              <w:rPr>
                                <w:noProof/>
                                <w:lang w:eastAsia="en-GB"/>
                              </w:rPr>
                              <w:drawing>
                                <wp:inline distT="0" distB="0" distL="0" distR="0" wp14:anchorId="0C1C128C" wp14:editId="2C0043E0">
                                  <wp:extent cx="1330325" cy="1496060"/>
                                  <wp:effectExtent l="0" t="0" r="3175" b="889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0325" cy="1496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A963" id="Text Box 14" o:spid="_x0000_s1040" type="#_x0000_t202" style="position:absolute;margin-left:328.5pt;margin-top:-3pt;width:134.25pt;height:1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" fillcolor="white [3201]" strokecolor="#00b0f0" strokeweight="2pt">
                <v:textbox>
                  <w:txbxContent>
                    <w:p w14:paraId="60F156E8" w14:textId="29CF2DC8" w:rsidR="004E284B" w:rsidRDefault="004E284B">
                      <w:r>
                        <w:rPr>
                          <w:noProof/>
                          <w:lang w:eastAsia="en-GB"/>
                        </w:rPr>
                        <w:drawing>
                          <wp:inline distT="0" distB="0" distL="0" distR="0" wp14:anchorId="0C1C128C" wp14:editId="2C0043E0">
                            <wp:extent cx="1330325" cy="1496060"/>
                            <wp:effectExtent l="0" t="0" r="3175" b="889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0325" cy="1496060"/>
                                    </a:xfrm>
                                    <a:prstGeom prst="rect">
                                      <a:avLst/>
                                    </a:prstGeom>
                                    <a:noFill/>
                                    <a:ln>
                                      <a:noFill/>
                                    </a:ln>
                                  </pic:spPr>
                                </pic:pic>
                              </a:graphicData>
                            </a:graphic>
                          </wp:inline>
                        </w:drawing>
                      </w:r>
                    </w:p>
                  </w:txbxContent>
                </v:textbox>
              </v:shape>
            </w:pict>
          </mc:Fallback>
        </mc:AlternateContent>
      </w:r>
      <w:r w:rsidR="00B07493">
        <w:br w:type="page"/>
      </w:r>
    </w:p>
    <w:p w14:paraId="1337467E" w14:textId="4BB1F65C" w:rsidR="0001110D" w:rsidRDefault="00BB112B" w:rsidP="00DF1569">
      <w:pPr>
        <w:tabs>
          <w:tab w:val="left" w:pos="1540"/>
        </w:tabs>
      </w:pPr>
      <w:r>
        <w:rPr>
          <w:noProof/>
          <w:lang w:eastAsia="en-GB"/>
        </w:rPr>
        <w:lastRenderedPageBreak/>
        <mc:AlternateContent>
          <mc:Choice Requires="wps">
            <w:drawing>
              <wp:anchor distT="0" distB="0" distL="114300" distR="114300" simplePos="0" relativeHeight="251755520" behindDoc="0" locked="0" layoutInCell="1" allowOverlap="1" wp14:anchorId="059F0C9A" wp14:editId="0084A17C">
                <wp:simplePos x="0" y="0"/>
                <wp:positionH relativeFrom="column">
                  <wp:posOffset>-714375</wp:posOffset>
                </wp:positionH>
                <wp:positionV relativeFrom="paragraph">
                  <wp:posOffset>4848225</wp:posOffset>
                </wp:positionV>
                <wp:extent cx="6743700" cy="4286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67437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2E4A6" w14:textId="09563813" w:rsidR="004E284B" w:rsidRPr="001A3D75" w:rsidRDefault="00BB112B" w:rsidP="00366895">
                            <w:pPr>
                              <w:rPr>
                                <w:rFonts w:asciiTheme="majorHAnsi" w:hAnsiTheme="majorHAnsi"/>
                                <w:b/>
                                <w:color w:val="0070C0"/>
                                <w:sz w:val="48"/>
                                <w:szCs w:val="48"/>
                              </w:rPr>
                            </w:pPr>
                            <w:r>
                              <w:rPr>
                                <w:rFonts w:asciiTheme="majorHAnsi" w:hAnsiTheme="majorHAnsi"/>
                                <w:b/>
                                <w:color w:val="0070C0"/>
                                <w:sz w:val="48"/>
                                <w:szCs w:val="48"/>
                              </w:rPr>
                              <w:t>Activity 1 – Self-Care Technique for Inner Peace</w:t>
                            </w:r>
                          </w:p>
                          <w:p w14:paraId="2DFEF6E2"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0C9A" id="Text Box 23" o:spid="_x0000_s1041" type="#_x0000_t202" style="position:absolute;margin-left:-56.25pt;margin-top:381.75pt;width:531pt;height:3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" fillcolor="white [3201]" stroked="f" strokeweight=".5pt">
                <v:textbox>
                  <w:txbxContent>
                    <w:p w14:paraId="53C2E4A6" w14:textId="09563813" w:rsidR="004E284B" w:rsidRPr="001A3D75" w:rsidRDefault="00BB112B" w:rsidP="00366895">
                      <w:pPr>
                        <w:rPr>
                          <w:rFonts w:asciiTheme="majorHAnsi" w:hAnsiTheme="majorHAnsi"/>
                          <w:b/>
                          <w:color w:val="0070C0"/>
                          <w:sz w:val="48"/>
                          <w:szCs w:val="48"/>
                        </w:rPr>
                      </w:pPr>
                      <w:r>
                        <w:rPr>
                          <w:rFonts w:asciiTheme="majorHAnsi" w:hAnsiTheme="majorHAnsi"/>
                          <w:b/>
                          <w:color w:val="0070C0"/>
                          <w:sz w:val="48"/>
                          <w:szCs w:val="48"/>
                        </w:rPr>
                        <w:t>Activity 1 – Self-Care Technique for Inner Peace</w:t>
                      </w:r>
                    </w:p>
                    <w:p w14:paraId="2DFEF6E2" w14:textId="77777777" w:rsidR="004E284B" w:rsidRDefault="004E284B"/>
                  </w:txbxContent>
                </v:textbox>
              </v:shape>
            </w:pict>
          </mc:Fallback>
        </mc:AlternateContent>
      </w:r>
      <w:r w:rsidR="00366895">
        <w:rPr>
          <w:noProof/>
          <w:lang w:eastAsia="en-GB"/>
        </w:rPr>
        <mc:AlternateContent>
          <mc:Choice Requires="wps">
            <w:drawing>
              <wp:anchor distT="0" distB="0" distL="114300" distR="114300" simplePos="0" relativeHeight="251754496" behindDoc="0" locked="0" layoutInCell="1" allowOverlap="1" wp14:anchorId="6052719C" wp14:editId="05450FE0">
                <wp:simplePos x="0" y="0"/>
                <wp:positionH relativeFrom="column">
                  <wp:posOffset>-714375</wp:posOffset>
                </wp:positionH>
                <wp:positionV relativeFrom="paragraph">
                  <wp:posOffset>5353050</wp:posOffset>
                </wp:positionV>
                <wp:extent cx="6800850" cy="41433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800850" cy="414337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30D7A699" w14:textId="77777777" w:rsidR="004E284B" w:rsidRDefault="004E284B" w:rsidP="007148ED">
                            <w:pPr>
                              <w:rPr>
                                <w:color w:val="0070C0"/>
                              </w:rPr>
                            </w:pPr>
                          </w:p>
                          <w:p w14:paraId="7E8E87E7" w14:textId="77777777" w:rsidR="00BB112B" w:rsidRDefault="00BB112B" w:rsidP="00BB112B">
                            <w:pPr>
                              <w:rPr>
                                <w:color w:val="0070C0"/>
                              </w:rPr>
                            </w:pPr>
                            <w:r w:rsidRPr="00BB112B">
                              <w:rPr>
                                <w:color w:val="0070C0"/>
                              </w:rPr>
                              <w:t xml:space="preserve">If you find yourself upset by the frustrations of day-to-day life, try this simple breath-counting exercise.  Counting backward increases your concentration, which focuses your distracted mind.  </w:t>
                            </w:r>
                          </w:p>
                          <w:p w14:paraId="457EBFCB" w14:textId="77777777" w:rsidR="00BB112B" w:rsidRPr="00BB112B" w:rsidRDefault="00BB112B" w:rsidP="00BB112B">
                            <w:pPr>
                              <w:rPr>
                                <w:color w:val="0070C0"/>
                              </w:rPr>
                            </w:pPr>
                          </w:p>
                          <w:p w14:paraId="3D00B0FD" w14:textId="78FD84AA" w:rsidR="00BB112B" w:rsidRPr="00BB112B" w:rsidRDefault="00BB112B" w:rsidP="00BB112B">
                            <w:pPr>
                              <w:pStyle w:val="ListParagraph"/>
                              <w:numPr>
                                <w:ilvl w:val="0"/>
                                <w:numId w:val="17"/>
                              </w:numPr>
                              <w:rPr>
                                <w:color w:val="0070C0"/>
                              </w:rPr>
                            </w:pPr>
                            <w:r w:rsidRPr="00BB112B">
                              <w:rPr>
                                <w:color w:val="0070C0"/>
                              </w:rPr>
                              <w:t>Gently closing your mouth &amp; breathing through your nose, breathe in for a count of 4, and then breathe out for a count of 4.</w:t>
                            </w:r>
                          </w:p>
                          <w:p w14:paraId="2A90AA29" w14:textId="77777777" w:rsidR="00BB112B" w:rsidRPr="00BB112B" w:rsidRDefault="00BB112B" w:rsidP="00BB112B"/>
                          <w:p w14:paraId="5E92AE5A" w14:textId="50804C1F" w:rsidR="00BB112B" w:rsidRPr="00BB112B" w:rsidRDefault="00BB112B" w:rsidP="00BB112B">
                            <w:pPr>
                              <w:pStyle w:val="ListParagraph"/>
                              <w:numPr>
                                <w:ilvl w:val="0"/>
                                <w:numId w:val="17"/>
                              </w:numPr>
                              <w:rPr>
                                <w:color w:val="0070C0"/>
                              </w:rPr>
                            </w:pPr>
                            <w:r w:rsidRPr="00BB112B">
                              <w:rPr>
                                <w:color w:val="0070C0"/>
                              </w:rPr>
                              <w:t xml:space="preserve">Repeat but counting backward – breathe in 3, 2, 1, breathe out, 3, 2, 1.  Take at least 10 deep breaths in &amp; out, then decide whether you need to take 10 more. </w:t>
                            </w:r>
                          </w:p>
                          <w:p w14:paraId="30D7590E" w14:textId="77777777" w:rsidR="00BB112B" w:rsidRPr="00BB112B" w:rsidRDefault="00BB112B" w:rsidP="00BB112B">
                            <w:pPr>
                              <w:rPr>
                                <w:color w:val="0070C0"/>
                              </w:rPr>
                            </w:pPr>
                          </w:p>
                          <w:p w14:paraId="3C37A7BC" w14:textId="6D516FDA" w:rsidR="00BB112B" w:rsidRPr="00BB112B" w:rsidRDefault="00BB112B" w:rsidP="00BB112B">
                            <w:pPr>
                              <w:pStyle w:val="ListParagraph"/>
                              <w:numPr>
                                <w:ilvl w:val="0"/>
                                <w:numId w:val="17"/>
                              </w:numPr>
                              <w:rPr>
                                <w:color w:val="0070C0"/>
                              </w:rPr>
                            </w:pPr>
                            <w:r w:rsidRPr="00BB112B">
                              <w:rPr>
                                <w:color w:val="0070C0"/>
                              </w:rPr>
                              <w:t>As your breath begins to slow down, notice what happens to your emotions – do you feel calmer or less bothered?  Watch what is happening to your body, - are your shoulders &amp; neck muscles relaxing or your fists uncurling?</w:t>
                            </w:r>
                          </w:p>
                          <w:p w14:paraId="7EB47DF7" w14:textId="77777777" w:rsidR="00BB112B" w:rsidRPr="00BB112B" w:rsidRDefault="00BB112B" w:rsidP="00BB112B">
                            <w:pPr>
                              <w:pStyle w:val="ListParagraph"/>
                              <w:ind w:left="1080"/>
                              <w:rPr>
                                <w:color w:val="0070C0"/>
                              </w:rPr>
                            </w:pPr>
                          </w:p>
                          <w:p w14:paraId="3E2AA67F" w14:textId="77777777" w:rsidR="00BB112B" w:rsidRDefault="00BB112B" w:rsidP="00BB112B">
                            <w:pPr>
                              <w:rPr>
                                <w:color w:val="0070C0"/>
                              </w:rPr>
                            </w:pPr>
                            <w:r w:rsidRPr="00BB112B">
                              <w:rPr>
                                <w:color w:val="0070C0"/>
                              </w:rPr>
                              <w:t xml:space="preserve">Don’t worry if you do not see immediate results when you start using this technique.  Remember that your emotional well-being is a continual process of growth, breath by breath. </w:t>
                            </w:r>
                          </w:p>
                          <w:p w14:paraId="04324E04" w14:textId="77777777" w:rsidR="00BB112B" w:rsidRPr="00BB112B" w:rsidRDefault="00BB112B" w:rsidP="00BB112B">
                            <w:pPr>
                              <w:rPr>
                                <w:color w:val="0070C0"/>
                              </w:rPr>
                            </w:pPr>
                          </w:p>
                          <w:p w14:paraId="6817AE51" w14:textId="0A6DAA1C" w:rsidR="004E284B" w:rsidRPr="000E11E9" w:rsidRDefault="00BB112B" w:rsidP="00BB112B">
                            <w:pPr>
                              <w:rPr>
                                <w:color w:val="FF0000"/>
                              </w:rPr>
                            </w:pPr>
                            <w:r w:rsidRPr="00BB112B">
                              <w:rPr>
                                <w:color w:val="FF0000"/>
                              </w:rPr>
                              <w:t>Warning</w:t>
                            </w:r>
                            <w:r w:rsidRPr="000E11E9">
                              <w:rPr>
                                <w:color w:val="FF0000"/>
                              </w:rPr>
                              <w:t>:</w:t>
                            </w:r>
                            <w:r w:rsidRPr="00BB112B">
                              <w:rPr>
                                <w:color w:val="0070C0"/>
                              </w:rPr>
                              <w:t xml:space="preserve"> </w:t>
                            </w:r>
                            <w:r w:rsidRPr="000E11E9">
                              <w:rPr>
                                <w:color w:val="FF0000"/>
                              </w:rPr>
                              <w:t>If you are prone to any respiratory conditions such as Asthma, please take breaths which are manageable for you and do not hold your breath.   You could reduce the intake of breaths to 5 in stage 2.  If you are in doubt seek medical advice from your GP first before trying this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2719C" id="Text Box 22" o:spid="_x0000_s1042" type="#_x0000_t202" style="position:absolute;margin-left:-56.25pt;margin-top:421.5pt;width:535.5pt;height:326.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" fillcolor="white [3201]" strokecolor="#00b0f0" strokeweight="2pt">
                <v:textbox>
                  <w:txbxContent>
                    <w:p w14:paraId="30D7A699" w14:textId="77777777" w:rsidR="004E284B" w:rsidRDefault="004E284B" w:rsidP="007148ED">
                      <w:pPr>
                        <w:rPr>
                          <w:color w:val="0070C0"/>
                        </w:rPr>
                      </w:pPr>
                    </w:p>
                    <w:p w14:paraId="7E8E87E7" w14:textId="77777777" w:rsidR="00BB112B" w:rsidRDefault="00BB112B" w:rsidP="00BB112B">
                      <w:pPr>
                        <w:rPr>
                          <w:color w:val="0070C0"/>
                        </w:rPr>
                      </w:pPr>
                      <w:r w:rsidRPr="00BB112B">
                        <w:rPr>
                          <w:color w:val="0070C0"/>
                        </w:rPr>
                        <w:t xml:space="preserve">If you find yourself upset by the frustrations of day-to-day life, try this simple breath-counting exercise.  Counting backward increases your concentration, which focuses your distracted mind.  </w:t>
                      </w:r>
                    </w:p>
                    <w:p w14:paraId="457EBFCB" w14:textId="77777777" w:rsidR="00BB112B" w:rsidRPr="00BB112B" w:rsidRDefault="00BB112B" w:rsidP="00BB112B">
                      <w:pPr>
                        <w:rPr>
                          <w:color w:val="0070C0"/>
                        </w:rPr>
                      </w:pPr>
                    </w:p>
                    <w:p w14:paraId="3D00B0FD" w14:textId="78FD84AA" w:rsidR="00BB112B" w:rsidRPr="00BB112B" w:rsidRDefault="00BB112B" w:rsidP="00BB112B">
                      <w:pPr>
                        <w:pStyle w:val="ListParagraph"/>
                        <w:numPr>
                          <w:ilvl w:val="0"/>
                          <w:numId w:val="17"/>
                        </w:numPr>
                        <w:rPr>
                          <w:color w:val="0070C0"/>
                        </w:rPr>
                      </w:pPr>
                      <w:r w:rsidRPr="00BB112B">
                        <w:rPr>
                          <w:color w:val="0070C0"/>
                        </w:rPr>
                        <w:t>Gently closing your mouth &amp; breathing through your nose, breathe in for a count of 4, and then breathe out for a count of 4.</w:t>
                      </w:r>
                    </w:p>
                    <w:p w14:paraId="2A90AA29" w14:textId="77777777" w:rsidR="00BB112B" w:rsidRPr="00BB112B" w:rsidRDefault="00BB112B" w:rsidP="00BB112B"/>
                    <w:p w14:paraId="5E92AE5A" w14:textId="50804C1F" w:rsidR="00BB112B" w:rsidRPr="00BB112B" w:rsidRDefault="00BB112B" w:rsidP="00BB112B">
                      <w:pPr>
                        <w:pStyle w:val="ListParagraph"/>
                        <w:numPr>
                          <w:ilvl w:val="0"/>
                          <w:numId w:val="17"/>
                        </w:numPr>
                        <w:rPr>
                          <w:color w:val="0070C0"/>
                        </w:rPr>
                      </w:pPr>
                      <w:r w:rsidRPr="00BB112B">
                        <w:rPr>
                          <w:color w:val="0070C0"/>
                        </w:rPr>
                        <w:t xml:space="preserve">Repeat but counting backward – breathe in 3, 2, 1, breathe out, 3, 2, 1.  Take at least 10 deep breaths in &amp; out, then decide whether you need to take 10 more. </w:t>
                      </w:r>
                    </w:p>
                    <w:p w14:paraId="30D7590E" w14:textId="77777777" w:rsidR="00BB112B" w:rsidRPr="00BB112B" w:rsidRDefault="00BB112B" w:rsidP="00BB112B">
                      <w:pPr>
                        <w:rPr>
                          <w:color w:val="0070C0"/>
                        </w:rPr>
                      </w:pPr>
                    </w:p>
                    <w:p w14:paraId="3C37A7BC" w14:textId="6D516FDA" w:rsidR="00BB112B" w:rsidRPr="00BB112B" w:rsidRDefault="00BB112B" w:rsidP="00BB112B">
                      <w:pPr>
                        <w:pStyle w:val="ListParagraph"/>
                        <w:numPr>
                          <w:ilvl w:val="0"/>
                          <w:numId w:val="17"/>
                        </w:numPr>
                        <w:rPr>
                          <w:color w:val="0070C0"/>
                        </w:rPr>
                      </w:pPr>
                      <w:r w:rsidRPr="00BB112B">
                        <w:rPr>
                          <w:color w:val="0070C0"/>
                        </w:rPr>
                        <w:t>As your breath begins to slow down, notice what happens to your emotions – do you feel calmer or less bothered?  Watch what is happening to your body, - are your shoulders &amp; neck muscles relaxing or your fists uncurling?</w:t>
                      </w:r>
                    </w:p>
                    <w:p w14:paraId="7EB47DF7" w14:textId="77777777" w:rsidR="00BB112B" w:rsidRPr="00BB112B" w:rsidRDefault="00BB112B" w:rsidP="00BB112B">
                      <w:pPr>
                        <w:pStyle w:val="ListParagraph"/>
                        <w:ind w:left="1080"/>
                        <w:rPr>
                          <w:color w:val="0070C0"/>
                        </w:rPr>
                      </w:pPr>
                    </w:p>
                    <w:p w14:paraId="3E2AA67F" w14:textId="77777777" w:rsidR="00BB112B" w:rsidRDefault="00BB112B" w:rsidP="00BB112B">
                      <w:pPr>
                        <w:rPr>
                          <w:color w:val="0070C0"/>
                        </w:rPr>
                      </w:pPr>
                      <w:r w:rsidRPr="00BB112B">
                        <w:rPr>
                          <w:color w:val="0070C0"/>
                        </w:rPr>
                        <w:t xml:space="preserve">Don’t worry if you do not see immediate results when you start using this technique.  Remember that your emotional well-being is a continual process of growth, breath by breath. </w:t>
                      </w:r>
                    </w:p>
                    <w:p w14:paraId="04324E04" w14:textId="77777777" w:rsidR="00BB112B" w:rsidRPr="00BB112B" w:rsidRDefault="00BB112B" w:rsidP="00BB112B">
                      <w:pPr>
                        <w:rPr>
                          <w:color w:val="0070C0"/>
                        </w:rPr>
                      </w:pPr>
                    </w:p>
                    <w:p w14:paraId="6817AE51" w14:textId="0A6DAA1C" w:rsidR="004E284B" w:rsidRPr="000E11E9" w:rsidRDefault="00BB112B" w:rsidP="00BB112B">
                      <w:pPr>
                        <w:rPr>
                          <w:color w:val="FF0000"/>
                        </w:rPr>
                      </w:pPr>
                      <w:r w:rsidRPr="00BB112B">
                        <w:rPr>
                          <w:color w:val="FF0000"/>
                        </w:rPr>
                        <w:t>Warning</w:t>
                      </w:r>
                      <w:r w:rsidRPr="000E11E9">
                        <w:rPr>
                          <w:color w:val="FF0000"/>
                        </w:rPr>
                        <w:t>:</w:t>
                      </w:r>
                      <w:r w:rsidRPr="00BB112B">
                        <w:rPr>
                          <w:color w:val="0070C0"/>
                        </w:rPr>
                        <w:t xml:space="preserve"> </w:t>
                      </w:r>
                      <w:r w:rsidRPr="000E11E9">
                        <w:rPr>
                          <w:color w:val="FF0000"/>
                        </w:rPr>
                        <w:t>If you are prone to any respiratory conditions such as Asthma, please take breaths which are manageable for you and do not hold your breath.   You could reduce the intake of breaths to 5 in stage 2.  If you are in doubt seek medical advice from your GP first before trying this technique.</w:t>
                      </w:r>
                    </w:p>
                  </w:txbxContent>
                </v:textbox>
              </v:shape>
            </w:pict>
          </mc:Fallback>
        </mc:AlternateContent>
      </w:r>
      <w:r w:rsidR="00877481">
        <w:rPr>
          <w:noProof/>
          <w:lang w:eastAsia="en-GB"/>
        </w:rPr>
        <mc:AlternateContent>
          <mc:Choice Requires="wps">
            <w:drawing>
              <wp:anchor distT="0" distB="0" distL="114300" distR="114300" simplePos="0" relativeHeight="251752448" behindDoc="0" locked="0" layoutInCell="1" allowOverlap="1" wp14:anchorId="0ED2BBFC" wp14:editId="2EA777E4">
                <wp:simplePos x="0" y="0"/>
                <wp:positionH relativeFrom="column">
                  <wp:posOffset>-714375</wp:posOffset>
                </wp:positionH>
                <wp:positionV relativeFrom="paragraph">
                  <wp:posOffset>-200025</wp:posOffset>
                </wp:positionV>
                <wp:extent cx="6800850" cy="49911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6800850" cy="4991100"/>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B7A1331" w14:textId="77777777" w:rsidR="004E284B" w:rsidRPr="00D82C64" w:rsidRDefault="004E284B">
                            <w:pPr>
                              <w:rPr>
                                <w:color w:val="0070C0"/>
                              </w:rPr>
                            </w:pPr>
                          </w:p>
                          <w:p w14:paraId="12AA7C37" w14:textId="77777777" w:rsidR="004E284B" w:rsidRPr="00D82C64" w:rsidRDefault="004E284B" w:rsidP="00D82C64">
                            <w:pPr>
                              <w:rPr>
                                <w:b/>
                                <w:color w:val="0070C0"/>
                              </w:rPr>
                            </w:pPr>
                            <w:r w:rsidRPr="00D82C64">
                              <w:rPr>
                                <w:b/>
                                <w:color w:val="0070C0"/>
                              </w:rPr>
                              <w:t xml:space="preserve">Football Giving Back </w:t>
                            </w:r>
                          </w:p>
                          <w:p w14:paraId="016A6340" w14:textId="77777777" w:rsidR="004E284B" w:rsidRPr="00D82C64" w:rsidRDefault="004E284B" w:rsidP="00D82C64">
                            <w:pPr>
                              <w:rPr>
                                <w:color w:val="0070C0"/>
                              </w:rPr>
                            </w:pPr>
                          </w:p>
                          <w:p w14:paraId="316C156F" w14:textId="77777777" w:rsidR="004E284B" w:rsidRDefault="004E284B" w:rsidP="00D82C64">
                            <w:pPr>
                              <w:rPr>
                                <w:color w:val="0070C0"/>
                              </w:rPr>
                            </w:pPr>
                            <w:r w:rsidRPr="00D82C64">
                              <w:rPr>
                                <w:color w:val="0070C0"/>
                              </w:rPr>
                              <w:t xml:space="preserve">Matt le Tisser and Iwan Thomas have been working closely with the club’s charitable arm “the saint’s foundation” throughout the coronavirus pandemic. Both Matt le Tisser and Iwan Thomas have been helping out down at FareShare with the staff of Saints Foundation, packing and delivering food to those most vulnerable due to the current pandemic. </w:t>
                            </w:r>
                          </w:p>
                          <w:p w14:paraId="52156482" w14:textId="77777777" w:rsidR="004E284B" w:rsidRPr="00D82C64" w:rsidRDefault="004E284B" w:rsidP="00D82C64">
                            <w:pPr>
                              <w:rPr>
                                <w:color w:val="0070C0"/>
                              </w:rPr>
                            </w:pPr>
                          </w:p>
                          <w:p w14:paraId="37C25585" w14:textId="3EB11F1E" w:rsidR="004E284B" w:rsidRDefault="004E284B" w:rsidP="00D82C64">
                            <w:pPr>
                              <w:rPr>
                                <w:color w:val="0070C0"/>
                              </w:rPr>
                            </w:pPr>
                            <w:r w:rsidRPr="00D82C64">
                              <w:rPr>
                                <w:color w:val="0070C0"/>
                              </w:rPr>
                              <w:t>Matt Le Tisser stated: “It was a really eye-opening experience for me. To see all of the food being taken out into the community showed me how much projects like this are needed at the moment. What the club and the community are currently doing is a real inspiration.”</w:t>
                            </w:r>
                          </w:p>
                          <w:p w14:paraId="21D2B589" w14:textId="77777777" w:rsidR="004E284B" w:rsidRPr="00D82C64" w:rsidRDefault="004E284B" w:rsidP="00D82C64">
                            <w:pPr>
                              <w:rPr>
                                <w:color w:val="0070C0"/>
                              </w:rPr>
                            </w:pPr>
                          </w:p>
                          <w:p w14:paraId="2B8B0EC1" w14:textId="267F6878" w:rsidR="004E284B" w:rsidRDefault="00393395" w:rsidP="00D82C64">
                            <w:pPr>
                              <w:rPr>
                                <w:color w:val="0070C0"/>
                              </w:rPr>
                            </w:pPr>
                            <w:hyperlink r:id="rId31" w:history="1">
                              <w:r w:rsidR="004E284B" w:rsidRPr="00AC7A12">
                                <w:rPr>
                                  <w:rStyle w:val="Hyperlink"/>
                                </w:rPr>
                                <w:t>https://www.southamptonfc.com/news/2020-04-09/ex-saints-step-up-to-volunteer-with-saints-foundation</w:t>
                              </w:r>
                            </w:hyperlink>
                          </w:p>
                          <w:p w14:paraId="7D5B3D35" w14:textId="77777777" w:rsidR="004E284B" w:rsidRPr="00D82C64" w:rsidRDefault="004E284B" w:rsidP="00D82C64">
                            <w:pPr>
                              <w:rPr>
                                <w:color w:val="0070C0"/>
                              </w:rPr>
                            </w:pPr>
                          </w:p>
                          <w:p w14:paraId="3557B046" w14:textId="5B916FD6" w:rsidR="004E284B" w:rsidRDefault="00393395" w:rsidP="00D82C64">
                            <w:pPr>
                              <w:rPr>
                                <w:color w:val="0070C0"/>
                              </w:rPr>
                            </w:pPr>
                            <w:hyperlink r:id="rId32" w:history="1">
                              <w:r w:rsidR="004E284B" w:rsidRPr="00AC7A12">
                                <w:rPr>
                                  <w:rStyle w:val="Hyperlink"/>
                                </w:rPr>
                                <w:t>https://www.dailyecho.co.uk/sport/18548174.matt-le-tissier-iwan-thomas-named-saints-foundation-ambassadors/</w:t>
                              </w:r>
                            </w:hyperlink>
                          </w:p>
                          <w:p w14:paraId="00D786E2" w14:textId="77777777" w:rsidR="004E284B" w:rsidRDefault="004E284B" w:rsidP="00D82C64">
                            <w:pPr>
                              <w:rPr>
                                <w:color w:val="0070C0"/>
                              </w:rPr>
                            </w:pPr>
                          </w:p>
                          <w:p w14:paraId="37211589" w14:textId="77777777" w:rsidR="004E284B" w:rsidRDefault="004E284B" w:rsidP="00D82C64">
                            <w:pPr>
                              <w:rPr>
                                <w:color w:val="0070C0"/>
                              </w:rPr>
                            </w:pPr>
                          </w:p>
                          <w:p w14:paraId="0B43FBF2" w14:textId="77777777" w:rsidR="004E284B" w:rsidRPr="00D82C64" w:rsidRDefault="004E284B" w:rsidP="00D82C64">
                            <w:pPr>
                              <w:rPr>
                                <w:color w:val="0070C0"/>
                              </w:rPr>
                            </w:pPr>
                          </w:p>
                          <w:p w14:paraId="0155BE67"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2BBFC" id="Text Box 19" o:spid="_x0000_s1043" type="#_x0000_t202" style="position:absolute;margin-left:-56.25pt;margin-top:-15.75pt;width:535.5pt;height:39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" fillcolor="white [3201]" strokecolor="#00b0f0" strokeweight="2pt">
                <v:textbox>
                  <w:txbxContent>
                    <w:p w14:paraId="2B7A1331" w14:textId="77777777" w:rsidR="004E284B" w:rsidRPr="00D82C64" w:rsidRDefault="004E284B">
                      <w:pPr>
                        <w:rPr>
                          <w:color w:val="0070C0"/>
                        </w:rPr>
                      </w:pPr>
                    </w:p>
                    <w:p w14:paraId="12AA7C37" w14:textId="77777777" w:rsidR="004E284B" w:rsidRPr="00D82C64" w:rsidRDefault="004E284B" w:rsidP="00D82C64">
                      <w:pPr>
                        <w:rPr>
                          <w:b/>
                          <w:color w:val="0070C0"/>
                        </w:rPr>
                      </w:pPr>
                      <w:r w:rsidRPr="00D82C64">
                        <w:rPr>
                          <w:b/>
                          <w:color w:val="0070C0"/>
                        </w:rPr>
                        <w:t xml:space="preserve">Football Giving Back </w:t>
                      </w:r>
                    </w:p>
                    <w:p w14:paraId="016A6340" w14:textId="77777777" w:rsidR="004E284B" w:rsidRPr="00D82C64" w:rsidRDefault="004E284B" w:rsidP="00D82C64">
                      <w:pPr>
                        <w:rPr>
                          <w:color w:val="0070C0"/>
                        </w:rPr>
                      </w:pPr>
                    </w:p>
                    <w:p w14:paraId="316C156F" w14:textId="77777777" w:rsidR="004E284B" w:rsidRDefault="004E284B" w:rsidP="00D82C64">
                      <w:pPr>
                        <w:rPr>
                          <w:color w:val="0070C0"/>
                        </w:rPr>
                      </w:pPr>
                      <w:r w:rsidRPr="00D82C64">
                        <w:rPr>
                          <w:color w:val="0070C0"/>
                        </w:rPr>
                        <w:t xml:space="preserve">Matt le Tisser and Iwan Thomas have been working closely with the club’s charitable arm “the saint’s foundation” throughout the coronavirus pandemic. Both Matt le Tisser and Iwan Thomas have been helping out down at FareShare with the staff of Saints Foundation, packing and delivering food to those most vulnerable due to the current pandemic. </w:t>
                      </w:r>
                    </w:p>
                    <w:p w14:paraId="52156482" w14:textId="77777777" w:rsidR="004E284B" w:rsidRPr="00D82C64" w:rsidRDefault="004E284B" w:rsidP="00D82C64">
                      <w:pPr>
                        <w:rPr>
                          <w:color w:val="0070C0"/>
                        </w:rPr>
                      </w:pPr>
                    </w:p>
                    <w:p w14:paraId="37C25585" w14:textId="3EB11F1E" w:rsidR="004E284B" w:rsidRDefault="004E284B" w:rsidP="00D82C64">
                      <w:pPr>
                        <w:rPr>
                          <w:color w:val="0070C0"/>
                        </w:rPr>
                      </w:pPr>
                      <w:r w:rsidRPr="00D82C64">
                        <w:rPr>
                          <w:color w:val="0070C0"/>
                        </w:rPr>
                        <w:t>Matt Le Tisser stated: “It was a really eye-opening experience for me. To see all of the food being taken out into the community showed me how much projects like this are needed at the moment. What the club and the community are currently doing is a real inspiration.”</w:t>
                      </w:r>
                    </w:p>
                    <w:p w14:paraId="21D2B589" w14:textId="77777777" w:rsidR="004E284B" w:rsidRPr="00D82C64" w:rsidRDefault="004E284B" w:rsidP="00D82C64">
                      <w:pPr>
                        <w:rPr>
                          <w:color w:val="0070C0"/>
                        </w:rPr>
                      </w:pPr>
                    </w:p>
                    <w:p w14:paraId="2B8B0EC1" w14:textId="267F6878" w:rsidR="004E284B" w:rsidRDefault="00393395" w:rsidP="00D82C64">
                      <w:pPr>
                        <w:rPr>
                          <w:color w:val="0070C0"/>
                        </w:rPr>
                      </w:pPr>
                      <w:hyperlink r:id="rId33" w:history="1">
                        <w:r w:rsidR="004E284B" w:rsidRPr="00AC7A12">
                          <w:rPr>
                            <w:rStyle w:val="Hyperlink"/>
                          </w:rPr>
                          <w:t>https://www.southamptonfc.com/news/2020-04-09/ex-saints-step-up-to-volunteer-with-saints-foundation</w:t>
                        </w:r>
                      </w:hyperlink>
                    </w:p>
                    <w:p w14:paraId="7D5B3D35" w14:textId="77777777" w:rsidR="004E284B" w:rsidRPr="00D82C64" w:rsidRDefault="004E284B" w:rsidP="00D82C64">
                      <w:pPr>
                        <w:rPr>
                          <w:color w:val="0070C0"/>
                        </w:rPr>
                      </w:pPr>
                    </w:p>
                    <w:p w14:paraId="3557B046" w14:textId="5B916FD6" w:rsidR="004E284B" w:rsidRDefault="00393395" w:rsidP="00D82C64">
                      <w:pPr>
                        <w:rPr>
                          <w:color w:val="0070C0"/>
                        </w:rPr>
                      </w:pPr>
                      <w:hyperlink r:id="rId34" w:history="1">
                        <w:r w:rsidR="004E284B" w:rsidRPr="00AC7A12">
                          <w:rPr>
                            <w:rStyle w:val="Hyperlink"/>
                          </w:rPr>
                          <w:t>https://www.dailyecho.co.uk/sport/18548174.matt-le-tissier-iwan-thomas-named-saints-foundation-ambassadors/</w:t>
                        </w:r>
                      </w:hyperlink>
                    </w:p>
                    <w:p w14:paraId="00D786E2" w14:textId="77777777" w:rsidR="004E284B" w:rsidRDefault="004E284B" w:rsidP="00D82C64">
                      <w:pPr>
                        <w:rPr>
                          <w:color w:val="0070C0"/>
                        </w:rPr>
                      </w:pPr>
                    </w:p>
                    <w:p w14:paraId="37211589" w14:textId="77777777" w:rsidR="004E284B" w:rsidRDefault="004E284B" w:rsidP="00D82C64">
                      <w:pPr>
                        <w:rPr>
                          <w:color w:val="0070C0"/>
                        </w:rPr>
                      </w:pPr>
                    </w:p>
                    <w:p w14:paraId="0B43FBF2" w14:textId="77777777" w:rsidR="004E284B" w:rsidRPr="00D82C64" w:rsidRDefault="004E284B" w:rsidP="00D82C64">
                      <w:pPr>
                        <w:rPr>
                          <w:color w:val="0070C0"/>
                        </w:rPr>
                      </w:pPr>
                    </w:p>
                    <w:p w14:paraId="0155BE67" w14:textId="77777777" w:rsidR="004E284B" w:rsidRDefault="004E284B"/>
                  </w:txbxContent>
                </v:textbox>
              </v:shape>
            </w:pict>
          </mc:Fallback>
        </mc:AlternateContent>
      </w:r>
      <w:r w:rsidR="00D82C64">
        <w:rPr>
          <w:noProof/>
          <w:lang w:eastAsia="en-GB"/>
        </w:rPr>
        <mc:AlternateContent>
          <mc:Choice Requires="wps">
            <w:drawing>
              <wp:anchor distT="0" distB="0" distL="114300" distR="114300" simplePos="0" relativeHeight="251753472" behindDoc="0" locked="0" layoutInCell="1" allowOverlap="1" wp14:anchorId="739E7C1C" wp14:editId="4D77AF2F">
                <wp:simplePos x="0" y="0"/>
                <wp:positionH relativeFrom="column">
                  <wp:posOffset>1409065</wp:posOffset>
                </wp:positionH>
                <wp:positionV relativeFrom="paragraph">
                  <wp:posOffset>2828925</wp:posOffset>
                </wp:positionV>
                <wp:extent cx="2828925" cy="1809750"/>
                <wp:effectExtent l="76200" t="76200" r="104775" b="95250"/>
                <wp:wrapNone/>
                <wp:docPr id="20" name="Text Box 20"/>
                <wp:cNvGraphicFramePr/>
                <a:graphic xmlns:a="http://schemas.openxmlformats.org/drawingml/2006/main">
                  <a:graphicData uri="http://schemas.microsoft.com/office/word/2010/wordprocessingShape">
                    <wps:wsp>
                      <wps:cNvSpPr txBox="1"/>
                      <wps:spPr>
                        <a:xfrm>
                          <a:off x="0" y="0"/>
                          <a:ext cx="2828925" cy="180975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4246F006" w14:textId="6D27CA80" w:rsidR="004E284B" w:rsidRDefault="004E284B">
                            <w:r>
                              <w:rPr>
                                <w:noProof/>
                                <w:lang w:eastAsia="en-GB"/>
                              </w:rPr>
                              <w:drawing>
                                <wp:inline distT="0" distB="0" distL="0" distR="0" wp14:anchorId="2A90840B" wp14:editId="382271BD">
                                  <wp:extent cx="2628000" cy="1656000"/>
                                  <wp:effectExtent l="0" t="0" r="1270" b="1905"/>
                                  <wp:docPr id="21" name="Picture 21" descr="Matt Le Tissier helps put food parcels together for FareShare (Pic: Saints Foundation)"/>
                                  <wp:cNvGraphicFramePr/>
                                  <a:graphic xmlns:a="http://schemas.openxmlformats.org/drawingml/2006/main">
                                    <a:graphicData uri="http://schemas.openxmlformats.org/drawingml/2006/picture">
                                      <pic:pic xmlns:pic="http://schemas.openxmlformats.org/drawingml/2006/picture">
                                        <pic:nvPicPr>
                                          <pic:cNvPr id="3" name="Picture 3" descr="Matt Le Tissier helps put food parcels together for FareShare (Pic: Saints Foundation)"/>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000" cy="165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7C1C" id="Text Box 20" o:spid="_x0000_s1044" type="#_x0000_t202" style="position:absolute;margin-left:110.95pt;margin-top:222.75pt;width:222.75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" fillcolor="white [3201]" strokecolor="#00b0f0" strokeweight="2pt">
                <v:textbox>
                  <w:txbxContent>
                    <w:p w14:paraId="4246F006" w14:textId="6D27CA80" w:rsidR="004E284B" w:rsidRDefault="004E284B">
                      <w:r>
                        <w:rPr>
                          <w:noProof/>
                          <w:lang w:eastAsia="en-GB"/>
                        </w:rPr>
                        <w:drawing>
                          <wp:inline distT="0" distB="0" distL="0" distR="0" wp14:anchorId="2A90840B" wp14:editId="382271BD">
                            <wp:extent cx="2628000" cy="1656000"/>
                            <wp:effectExtent l="0" t="0" r="1270" b="1905"/>
                            <wp:docPr id="21" name="Picture 21" descr="Matt Le Tissier helps put food parcels together for FareShare (Pic: Saints Foundation)"/>
                            <wp:cNvGraphicFramePr/>
                            <a:graphic xmlns:a="http://schemas.openxmlformats.org/drawingml/2006/main">
                              <a:graphicData uri="http://schemas.openxmlformats.org/drawingml/2006/picture">
                                <pic:pic xmlns:pic="http://schemas.openxmlformats.org/drawingml/2006/picture">
                                  <pic:nvPicPr>
                                    <pic:cNvPr id="3" name="Picture 3" descr="Matt Le Tissier helps put food parcels together for FareShare (Pic: Saints Foundation)"/>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000" cy="1656000"/>
                                    </a:xfrm>
                                    <a:prstGeom prst="rect">
                                      <a:avLst/>
                                    </a:prstGeom>
                                    <a:noFill/>
                                    <a:ln>
                                      <a:noFill/>
                                    </a:ln>
                                  </pic:spPr>
                                </pic:pic>
                              </a:graphicData>
                            </a:graphic>
                          </wp:inline>
                        </w:drawing>
                      </w:r>
                    </w:p>
                  </w:txbxContent>
                </v:textbox>
              </v:shape>
            </w:pict>
          </mc:Fallback>
        </mc:AlternateContent>
      </w:r>
      <w:r w:rsidR="00D82C64" w:rsidRPr="000D79FB">
        <w:rPr>
          <w:noProof/>
          <w:lang w:eastAsia="en-GB"/>
        </w:rPr>
        <mc:AlternateContent>
          <mc:Choice Requires="wps">
            <w:drawing>
              <wp:anchor distT="0" distB="0" distL="114300" distR="114300" simplePos="0" relativeHeight="251751424" behindDoc="0" locked="0" layoutInCell="1" allowOverlap="1" wp14:anchorId="628A2258" wp14:editId="3A73FF63">
                <wp:simplePos x="0" y="0"/>
                <wp:positionH relativeFrom="column">
                  <wp:posOffset>-788035</wp:posOffset>
                </wp:positionH>
                <wp:positionV relativeFrom="paragraph">
                  <wp:posOffset>-707390</wp:posOffset>
                </wp:positionV>
                <wp:extent cx="6485255" cy="5048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04825"/>
                        </a:xfrm>
                        <a:prstGeom prst="rect">
                          <a:avLst/>
                        </a:prstGeom>
                        <a:noFill/>
                        <a:ln w="9525">
                          <a:noFill/>
                          <a:miter lim="800000"/>
                          <a:headEnd/>
                          <a:tailEnd/>
                        </a:ln>
                      </wps:spPr>
                      <wps:txbx>
                        <w:txbxContent>
                          <w:p w14:paraId="7DD52561" w14:textId="74925F28" w:rsidR="004E284B" w:rsidRPr="001A3D75" w:rsidRDefault="004E284B" w:rsidP="00D82C64">
                            <w:pPr>
                              <w:rPr>
                                <w:rFonts w:asciiTheme="majorHAnsi" w:hAnsiTheme="majorHAnsi"/>
                                <w:b/>
                                <w:color w:val="0070C0"/>
                                <w:sz w:val="48"/>
                                <w:szCs w:val="48"/>
                              </w:rPr>
                            </w:pPr>
                            <w:r>
                              <w:rPr>
                                <w:rFonts w:asciiTheme="majorHAnsi" w:hAnsiTheme="majorHAnsi"/>
                                <w:b/>
                                <w:color w:val="0070C0"/>
                                <w:sz w:val="48"/>
                                <w:szCs w:val="48"/>
                              </w:rPr>
                              <w:t>Good News S</w:t>
                            </w:r>
                            <w:r w:rsidRPr="001A3D75">
                              <w:rPr>
                                <w:rFonts w:asciiTheme="majorHAnsi" w:hAnsiTheme="majorHAnsi"/>
                                <w:b/>
                                <w:color w:val="0070C0"/>
                                <w:sz w:val="48"/>
                                <w:szCs w:val="48"/>
                              </w:rPr>
                              <w:t>tory</w:t>
                            </w:r>
                            <w:r>
                              <w:rPr>
                                <w:rFonts w:asciiTheme="majorHAnsi" w:hAnsiTheme="majorHAnsi"/>
                                <w:b/>
                                <w:color w:val="0070C0"/>
                                <w:sz w:val="48"/>
                                <w:szCs w:val="48"/>
                              </w:rPr>
                              <w:t xml:space="preserve"> 2</w:t>
                            </w:r>
                          </w:p>
                          <w:p w14:paraId="75080740" w14:textId="77777777" w:rsidR="004E284B" w:rsidRPr="00D11A8F" w:rsidRDefault="004E284B" w:rsidP="00D82C64">
                            <w:pPr>
                              <w:rPr>
                                <w:rFonts w:asciiTheme="majorHAnsi" w:hAnsiTheme="majorHAnsi"/>
                                <w:noProof/>
                                <w:color w:val="425563"/>
                                <w:sz w:val="52"/>
                                <w:szCs w:val="36"/>
                                <w:lang w:eastAsia="en-GB"/>
                              </w:rPr>
                            </w:pPr>
                          </w:p>
                          <w:p w14:paraId="500B1CC2" w14:textId="77777777" w:rsidR="004E284B" w:rsidRDefault="004E284B" w:rsidP="00D82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A2258" id="_x0000_s1045" type="#_x0000_t202" style="position:absolute;margin-left:-62.05pt;margin-top:-55.7pt;width:510.65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" filled="f" stroked="f">
                <v:textbox>
                  <w:txbxContent>
                    <w:p w14:paraId="7DD52561" w14:textId="74925F28" w:rsidR="004E284B" w:rsidRPr="001A3D75" w:rsidRDefault="004E284B" w:rsidP="00D82C64">
                      <w:pPr>
                        <w:rPr>
                          <w:rFonts w:asciiTheme="majorHAnsi" w:hAnsiTheme="majorHAnsi"/>
                          <w:b/>
                          <w:color w:val="0070C0"/>
                          <w:sz w:val="48"/>
                          <w:szCs w:val="48"/>
                        </w:rPr>
                      </w:pPr>
                      <w:r>
                        <w:rPr>
                          <w:rFonts w:asciiTheme="majorHAnsi" w:hAnsiTheme="majorHAnsi"/>
                          <w:b/>
                          <w:color w:val="0070C0"/>
                          <w:sz w:val="48"/>
                          <w:szCs w:val="48"/>
                        </w:rPr>
                        <w:t>Good News S</w:t>
                      </w:r>
                      <w:r w:rsidRPr="001A3D75">
                        <w:rPr>
                          <w:rFonts w:asciiTheme="majorHAnsi" w:hAnsiTheme="majorHAnsi"/>
                          <w:b/>
                          <w:color w:val="0070C0"/>
                          <w:sz w:val="48"/>
                          <w:szCs w:val="48"/>
                        </w:rPr>
                        <w:t>tory</w:t>
                      </w:r>
                      <w:r>
                        <w:rPr>
                          <w:rFonts w:asciiTheme="majorHAnsi" w:hAnsiTheme="majorHAnsi"/>
                          <w:b/>
                          <w:color w:val="0070C0"/>
                          <w:sz w:val="48"/>
                          <w:szCs w:val="48"/>
                        </w:rPr>
                        <w:t xml:space="preserve"> 2</w:t>
                      </w:r>
                    </w:p>
                    <w:p w14:paraId="75080740" w14:textId="77777777" w:rsidR="004E284B" w:rsidRPr="00D11A8F" w:rsidRDefault="004E284B" w:rsidP="00D82C64">
                      <w:pPr>
                        <w:rPr>
                          <w:rFonts w:asciiTheme="majorHAnsi" w:hAnsiTheme="majorHAnsi"/>
                          <w:noProof/>
                          <w:color w:val="425563"/>
                          <w:sz w:val="52"/>
                          <w:szCs w:val="36"/>
                          <w:lang w:eastAsia="en-GB"/>
                        </w:rPr>
                      </w:pPr>
                    </w:p>
                    <w:p w14:paraId="500B1CC2" w14:textId="77777777" w:rsidR="004E284B" w:rsidRDefault="004E284B" w:rsidP="00D82C64"/>
                  </w:txbxContent>
                </v:textbox>
              </v:shape>
            </w:pict>
          </mc:Fallback>
        </mc:AlternateContent>
      </w:r>
    </w:p>
    <w:p w14:paraId="4417E78D" w14:textId="14673C4D" w:rsidR="0001110D" w:rsidRDefault="00FD26E3">
      <w:r>
        <w:rPr>
          <w:noProof/>
          <w:lang w:eastAsia="en-GB"/>
        </w:rPr>
        <mc:AlternateContent>
          <mc:Choice Requires="wps">
            <w:drawing>
              <wp:anchor distT="0" distB="0" distL="114300" distR="114300" simplePos="0" relativeHeight="251764736" behindDoc="0" locked="0" layoutInCell="1" allowOverlap="1" wp14:anchorId="7B35BA89" wp14:editId="4FE0E5A0">
                <wp:simplePos x="0" y="0"/>
                <wp:positionH relativeFrom="column">
                  <wp:posOffset>3018790</wp:posOffset>
                </wp:positionH>
                <wp:positionV relativeFrom="paragraph">
                  <wp:posOffset>5657850</wp:posOffset>
                </wp:positionV>
                <wp:extent cx="2752725" cy="363855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2752725" cy="3638550"/>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F207575" w14:textId="21D52938" w:rsidR="004E284B" w:rsidRDefault="004E284B">
                            <w:r>
                              <w:rPr>
                                <w:noProof/>
                                <w:lang w:eastAsia="en-GB"/>
                              </w:rPr>
                              <w:drawing>
                                <wp:inline distT="0" distB="0" distL="0" distR="0" wp14:anchorId="099B0E0F" wp14:editId="3E8F103C">
                                  <wp:extent cx="2524125" cy="3533775"/>
                                  <wp:effectExtent l="0" t="0" r="9525" b="9525"/>
                                  <wp:docPr id="301" name="Picture 30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4873" cy="3534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5BA89" id="Text Box 294" o:spid="_x0000_s1046" type="#_x0000_t202" style="position:absolute;margin-left:237.7pt;margin-top:445.5pt;width:216.75pt;height:28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" fillcolor="white [3201]" strokecolor="#00b0f0" strokeweight="2pt">
                <v:textbox>
                  <w:txbxContent>
                    <w:p w14:paraId="2F207575" w14:textId="21D52938" w:rsidR="004E284B" w:rsidRDefault="004E284B">
                      <w:r>
                        <w:rPr>
                          <w:noProof/>
                          <w:lang w:eastAsia="en-GB"/>
                        </w:rPr>
                        <w:drawing>
                          <wp:inline distT="0" distB="0" distL="0" distR="0" wp14:anchorId="099B0E0F" wp14:editId="3E8F103C">
                            <wp:extent cx="2524125" cy="3533775"/>
                            <wp:effectExtent l="0" t="0" r="9525" b="9525"/>
                            <wp:docPr id="301" name="Picture 30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4873" cy="3534822"/>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63712" behindDoc="0" locked="0" layoutInCell="1" allowOverlap="1" wp14:anchorId="21949D8A" wp14:editId="57811570">
                <wp:simplePos x="0" y="0"/>
                <wp:positionH relativeFrom="column">
                  <wp:posOffset>-485775</wp:posOffset>
                </wp:positionH>
                <wp:positionV relativeFrom="paragraph">
                  <wp:posOffset>5667375</wp:posOffset>
                </wp:positionV>
                <wp:extent cx="2752725" cy="3629025"/>
                <wp:effectExtent l="0" t="0" r="28575" b="28575"/>
                <wp:wrapNone/>
                <wp:docPr id="293" name="Text Box 293"/>
                <wp:cNvGraphicFramePr/>
                <a:graphic xmlns:a="http://schemas.openxmlformats.org/drawingml/2006/main">
                  <a:graphicData uri="http://schemas.microsoft.com/office/word/2010/wordprocessingShape">
                    <wps:wsp>
                      <wps:cNvSpPr txBox="1"/>
                      <wps:spPr>
                        <a:xfrm>
                          <a:off x="0" y="0"/>
                          <a:ext cx="2752725" cy="362902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37C3B4A" w14:textId="1FB49E1B" w:rsidR="004E284B" w:rsidRDefault="004E284B">
                            <w:r>
                              <w:rPr>
                                <w:noProof/>
                                <w:lang w:eastAsia="en-GB"/>
                              </w:rPr>
                              <w:drawing>
                                <wp:inline distT="0" distB="0" distL="0" distR="0" wp14:anchorId="6F22408E" wp14:editId="67BC8489">
                                  <wp:extent cx="2543175" cy="3524250"/>
                                  <wp:effectExtent l="0" t="0" r="9525" b="0"/>
                                  <wp:docPr id="300" name="Picture 30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2607" cy="35234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49D8A" id="Text Box 293" o:spid="_x0000_s1047" type="#_x0000_t202" style="position:absolute;margin-left:-38.25pt;margin-top:446.25pt;width:216.75pt;height:28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" fillcolor="white [3201]" strokecolor="#00b0f0" strokeweight="2pt">
                <v:textbox>
                  <w:txbxContent>
                    <w:p w14:paraId="237C3B4A" w14:textId="1FB49E1B" w:rsidR="004E284B" w:rsidRDefault="004E284B">
                      <w:r>
                        <w:rPr>
                          <w:noProof/>
                          <w:lang w:eastAsia="en-GB"/>
                        </w:rPr>
                        <w:drawing>
                          <wp:inline distT="0" distB="0" distL="0" distR="0" wp14:anchorId="6F22408E" wp14:editId="67BC8489">
                            <wp:extent cx="2543175" cy="3524250"/>
                            <wp:effectExtent l="0" t="0" r="9525" b="0"/>
                            <wp:docPr id="300" name="Picture 30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2607" cy="3523463"/>
                                    </a:xfrm>
                                    <a:prstGeom prst="rect">
                                      <a:avLst/>
                                    </a:prstGeom>
                                  </pic:spPr>
                                </pic:pic>
                              </a:graphicData>
                            </a:graphic>
                          </wp:inline>
                        </w:drawing>
                      </w:r>
                    </w:p>
                  </w:txbxContent>
                </v:textbox>
              </v:shape>
            </w:pict>
          </mc:Fallback>
        </mc:AlternateContent>
      </w:r>
      <w:r w:rsidR="00DD482A">
        <w:rPr>
          <w:noProof/>
          <w:lang w:eastAsia="en-GB"/>
        </w:rPr>
        <mc:AlternateContent>
          <mc:Choice Requires="wps">
            <w:drawing>
              <wp:anchor distT="0" distB="0" distL="114300" distR="114300" simplePos="0" relativeHeight="251761664" behindDoc="0" locked="0" layoutInCell="1" allowOverlap="1" wp14:anchorId="68FC7358" wp14:editId="00932B34">
                <wp:simplePos x="0" y="0"/>
                <wp:positionH relativeFrom="column">
                  <wp:posOffset>-923925</wp:posOffset>
                </wp:positionH>
                <wp:positionV relativeFrom="paragraph">
                  <wp:posOffset>4162425</wp:posOffset>
                </wp:positionV>
                <wp:extent cx="6248400" cy="51435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62484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58932" w14:textId="7D0AE788" w:rsidR="004E284B" w:rsidRPr="001A3D75" w:rsidRDefault="004E284B" w:rsidP="0021762C">
                            <w:pPr>
                              <w:rPr>
                                <w:rFonts w:asciiTheme="majorHAnsi" w:hAnsiTheme="majorHAnsi"/>
                                <w:b/>
                                <w:color w:val="0070C0"/>
                                <w:sz w:val="48"/>
                                <w:szCs w:val="48"/>
                              </w:rPr>
                            </w:pPr>
                            <w:r>
                              <w:rPr>
                                <w:rFonts w:asciiTheme="majorHAnsi" w:hAnsiTheme="majorHAnsi"/>
                                <w:b/>
                                <w:color w:val="0070C0"/>
                                <w:sz w:val="48"/>
                                <w:szCs w:val="48"/>
                              </w:rPr>
                              <w:t>Activity 3 – 60 Second Challenges</w:t>
                            </w:r>
                          </w:p>
                          <w:p w14:paraId="16B3AD13"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FC7358" id="Text Box 289" o:spid="_x0000_s1048" type="#_x0000_t202" style="position:absolute;margin-left:-72.75pt;margin-top:327.75pt;width:492pt;height:40.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" fillcolor="white [3201]" stroked="f" strokeweight=".5pt">
                <v:textbox>
                  <w:txbxContent>
                    <w:p w14:paraId="51F58932" w14:textId="7D0AE788" w:rsidR="004E284B" w:rsidRPr="001A3D75" w:rsidRDefault="004E284B" w:rsidP="0021762C">
                      <w:pPr>
                        <w:rPr>
                          <w:rFonts w:asciiTheme="majorHAnsi" w:hAnsiTheme="majorHAnsi"/>
                          <w:b/>
                          <w:color w:val="0070C0"/>
                          <w:sz w:val="48"/>
                          <w:szCs w:val="48"/>
                        </w:rPr>
                      </w:pPr>
                      <w:r>
                        <w:rPr>
                          <w:rFonts w:asciiTheme="majorHAnsi" w:hAnsiTheme="majorHAnsi"/>
                          <w:b/>
                          <w:color w:val="0070C0"/>
                          <w:sz w:val="48"/>
                          <w:szCs w:val="48"/>
                        </w:rPr>
                        <w:t>Activity 3 – 60 Second Challenges</w:t>
                      </w:r>
                    </w:p>
                    <w:p w14:paraId="16B3AD13" w14:textId="77777777" w:rsidR="004E284B" w:rsidRDefault="004E284B"/>
                  </w:txbxContent>
                </v:textbox>
              </v:shape>
            </w:pict>
          </mc:Fallback>
        </mc:AlternateContent>
      </w:r>
      <w:r w:rsidR="00DD482A">
        <w:rPr>
          <w:noProof/>
          <w:lang w:eastAsia="en-GB"/>
        </w:rPr>
        <mc:AlternateContent>
          <mc:Choice Requires="wps">
            <w:drawing>
              <wp:anchor distT="0" distB="0" distL="114300" distR="114300" simplePos="0" relativeHeight="251758592" behindDoc="0" locked="0" layoutInCell="1" allowOverlap="1" wp14:anchorId="5B89CE22" wp14:editId="162A19B7">
                <wp:simplePos x="0" y="0"/>
                <wp:positionH relativeFrom="column">
                  <wp:posOffset>-752475</wp:posOffset>
                </wp:positionH>
                <wp:positionV relativeFrom="paragraph">
                  <wp:posOffset>-809625</wp:posOffset>
                </wp:positionV>
                <wp:extent cx="6467475" cy="4762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64674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7F5B0" w14:textId="1473F2AB" w:rsidR="004E284B" w:rsidRPr="001A3D75" w:rsidRDefault="004E284B" w:rsidP="00AD374E">
                            <w:pPr>
                              <w:rPr>
                                <w:rFonts w:asciiTheme="majorHAnsi" w:hAnsiTheme="majorHAnsi"/>
                                <w:b/>
                                <w:color w:val="0070C0"/>
                                <w:sz w:val="48"/>
                                <w:szCs w:val="48"/>
                              </w:rPr>
                            </w:pPr>
                            <w:r>
                              <w:rPr>
                                <w:rFonts w:asciiTheme="majorHAnsi" w:hAnsiTheme="majorHAnsi"/>
                                <w:b/>
                                <w:color w:val="0070C0"/>
                                <w:sz w:val="48"/>
                                <w:szCs w:val="48"/>
                              </w:rPr>
                              <w:t>Activity 2 – Doing Good Makes You Feel Good</w:t>
                            </w:r>
                          </w:p>
                          <w:p w14:paraId="6A42E160"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89CE22" id="Text Box 28" o:spid="_x0000_s1049" type="#_x0000_t202" style="position:absolute;margin-left:-59.25pt;margin-top:-63.75pt;width:509.25pt;height:3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" fillcolor="white [3201]" stroked="f" strokeweight=".5pt">
                <v:textbox>
                  <w:txbxContent>
                    <w:p w14:paraId="0C47F5B0" w14:textId="1473F2AB" w:rsidR="004E284B" w:rsidRPr="001A3D75" w:rsidRDefault="004E284B" w:rsidP="00AD374E">
                      <w:pPr>
                        <w:rPr>
                          <w:rFonts w:asciiTheme="majorHAnsi" w:hAnsiTheme="majorHAnsi"/>
                          <w:b/>
                          <w:color w:val="0070C0"/>
                          <w:sz w:val="48"/>
                          <w:szCs w:val="48"/>
                        </w:rPr>
                      </w:pPr>
                      <w:r>
                        <w:rPr>
                          <w:rFonts w:asciiTheme="majorHAnsi" w:hAnsiTheme="majorHAnsi"/>
                          <w:b/>
                          <w:color w:val="0070C0"/>
                          <w:sz w:val="48"/>
                          <w:szCs w:val="48"/>
                        </w:rPr>
                        <w:t>Activity 2 – Doing Good Makes You Feel Good</w:t>
                      </w:r>
                    </w:p>
                    <w:p w14:paraId="6A42E160" w14:textId="77777777" w:rsidR="004E284B" w:rsidRDefault="004E284B"/>
                  </w:txbxContent>
                </v:textbox>
              </v:shape>
            </w:pict>
          </mc:Fallback>
        </mc:AlternateContent>
      </w:r>
      <w:r w:rsidR="00822327">
        <w:rPr>
          <w:noProof/>
          <w:lang w:eastAsia="en-GB"/>
        </w:rPr>
        <mc:AlternateContent>
          <mc:Choice Requires="wps">
            <w:drawing>
              <wp:anchor distT="0" distB="0" distL="114300" distR="114300" simplePos="0" relativeHeight="251760640" behindDoc="0" locked="0" layoutInCell="1" allowOverlap="1" wp14:anchorId="4EFC9825" wp14:editId="57415628">
                <wp:simplePos x="0" y="0"/>
                <wp:positionH relativeFrom="column">
                  <wp:posOffset>-971550</wp:posOffset>
                </wp:positionH>
                <wp:positionV relativeFrom="paragraph">
                  <wp:posOffset>4743450</wp:posOffset>
                </wp:positionV>
                <wp:extent cx="7258050" cy="47148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7258050" cy="471487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431AFC50" w14:textId="77777777" w:rsidR="004E284B" w:rsidRDefault="004E284B" w:rsidP="00B54A20">
                            <w:pPr>
                              <w:rPr>
                                <w:color w:val="0070C0"/>
                              </w:rPr>
                            </w:pPr>
                          </w:p>
                          <w:p w14:paraId="3AD972EF" w14:textId="77777777" w:rsidR="004E284B" w:rsidRPr="00B54A20" w:rsidRDefault="004E284B" w:rsidP="00B54A20">
                            <w:r w:rsidRPr="00B54A20">
                              <w:rPr>
                                <w:color w:val="0070C0"/>
                              </w:rPr>
                              <w:t xml:space="preserve">We love these 60 second speed challenges, all of which can be done inside, with equipment you already have. These can be made into a competition with other family members, remotely with friends or personal competitions where you try to beat your own score. </w:t>
                            </w:r>
                          </w:p>
                          <w:p w14:paraId="701E97AA"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9825" id="Text Box 31" o:spid="_x0000_s1050" type="#_x0000_t202" style="position:absolute;margin-left:-76.5pt;margin-top:373.5pt;width:571.5pt;height:37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" fillcolor="white [3201]" strokecolor="#00b0f0" strokeweight="2pt">
                <v:textbox>
                  <w:txbxContent>
                    <w:p w14:paraId="431AFC50" w14:textId="77777777" w:rsidR="004E284B" w:rsidRDefault="004E284B" w:rsidP="00B54A20">
                      <w:pPr>
                        <w:rPr>
                          <w:color w:val="0070C0"/>
                        </w:rPr>
                      </w:pPr>
                    </w:p>
                    <w:p w14:paraId="3AD972EF" w14:textId="77777777" w:rsidR="004E284B" w:rsidRPr="00B54A20" w:rsidRDefault="004E284B" w:rsidP="00B54A20">
                      <w:r w:rsidRPr="00B54A20">
                        <w:rPr>
                          <w:color w:val="0070C0"/>
                        </w:rPr>
                        <w:t xml:space="preserve">We love these 60 second speed challenges, all of which can be done inside, with equipment you already have. These can be made into a competition with other family members, remotely with friends or personal competitions where you try to beat your own score. </w:t>
                      </w:r>
                    </w:p>
                    <w:p w14:paraId="701E97AA" w14:textId="77777777" w:rsidR="004E284B" w:rsidRDefault="004E284B"/>
                  </w:txbxContent>
                </v:textbox>
              </v:shape>
            </w:pict>
          </mc:Fallback>
        </mc:AlternateContent>
      </w:r>
      <w:r w:rsidR="0021762C">
        <w:rPr>
          <w:noProof/>
          <w:lang w:eastAsia="en-GB"/>
        </w:rPr>
        <mc:AlternateContent>
          <mc:Choice Requires="wps">
            <w:drawing>
              <wp:anchor distT="0" distB="0" distL="114300" distR="114300" simplePos="0" relativeHeight="251759616" behindDoc="0" locked="0" layoutInCell="1" allowOverlap="1" wp14:anchorId="6CEC46F6" wp14:editId="60AD491F">
                <wp:simplePos x="0" y="0"/>
                <wp:positionH relativeFrom="column">
                  <wp:posOffset>3200400</wp:posOffset>
                </wp:positionH>
                <wp:positionV relativeFrom="paragraph">
                  <wp:posOffset>1638300</wp:posOffset>
                </wp:positionV>
                <wp:extent cx="2295525" cy="2133600"/>
                <wp:effectExtent l="76200" t="76200" r="104775" b="95250"/>
                <wp:wrapNone/>
                <wp:docPr id="29" name="Text Box 29"/>
                <wp:cNvGraphicFramePr/>
                <a:graphic xmlns:a="http://schemas.openxmlformats.org/drawingml/2006/main">
                  <a:graphicData uri="http://schemas.microsoft.com/office/word/2010/wordprocessingShape">
                    <wps:wsp>
                      <wps:cNvSpPr txBox="1"/>
                      <wps:spPr>
                        <a:xfrm>
                          <a:off x="0" y="0"/>
                          <a:ext cx="2295525" cy="213360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3615832D" w14:textId="3401FF5B" w:rsidR="004E284B" w:rsidRDefault="004E284B">
                            <w:r>
                              <w:rPr>
                                <w:noProof/>
                                <w:lang w:eastAsia="en-GB"/>
                              </w:rPr>
                              <w:drawing>
                                <wp:inline distT="0" distB="0" distL="0" distR="0" wp14:anchorId="4BAE15C8" wp14:editId="70867DAF">
                                  <wp:extent cx="2085975" cy="2075180"/>
                                  <wp:effectExtent l="0" t="0" r="9525" b="1270"/>
                                  <wp:docPr id="30" name="Picture 3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85975" cy="2075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46F6" id="Text Box 29" o:spid="_x0000_s1051" type="#_x0000_t202" style="position:absolute;margin-left:252pt;margin-top:129pt;width:180.75pt;height:1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" fillcolor="white [3201]" strokecolor="#00b0f0" strokeweight="2pt">
                <v:textbox>
                  <w:txbxContent>
                    <w:p w14:paraId="3615832D" w14:textId="3401FF5B" w:rsidR="004E284B" w:rsidRDefault="004E284B">
                      <w:r>
                        <w:rPr>
                          <w:noProof/>
                          <w:lang w:eastAsia="en-GB"/>
                        </w:rPr>
                        <w:drawing>
                          <wp:inline distT="0" distB="0" distL="0" distR="0" wp14:anchorId="4BAE15C8" wp14:editId="70867DAF">
                            <wp:extent cx="2085975" cy="2075180"/>
                            <wp:effectExtent l="0" t="0" r="9525" b="1270"/>
                            <wp:docPr id="30" name="Picture 3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85975" cy="2075180"/>
                                    </a:xfrm>
                                    <a:prstGeom prst="rect">
                                      <a:avLst/>
                                    </a:prstGeom>
                                  </pic:spPr>
                                </pic:pic>
                              </a:graphicData>
                            </a:graphic>
                          </wp:inline>
                        </w:drawing>
                      </w:r>
                    </w:p>
                  </w:txbxContent>
                </v:textbox>
              </v:shape>
            </w:pict>
          </mc:Fallback>
        </mc:AlternateContent>
      </w:r>
      <w:r w:rsidR="0021762C">
        <w:rPr>
          <w:noProof/>
          <w:lang w:eastAsia="en-GB"/>
        </w:rPr>
        <mc:AlternateContent>
          <mc:Choice Requires="wps">
            <w:drawing>
              <wp:anchor distT="0" distB="0" distL="114300" distR="114300" simplePos="0" relativeHeight="251757568" behindDoc="0" locked="0" layoutInCell="1" allowOverlap="1" wp14:anchorId="39ECEB67" wp14:editId="7E5C4B35">
                <wp:simplePos x="0" y="0"/>
                <wp:positionH relativeFrom="column">
                  <wp:posOffset>-752474</wp:posOffset>
                </wp:positionH>
                <wp:positionV relativeFrom="paragraph">
                  <wp:posOffset>-266700</wp:posOffset>
                </wp:positionV>
                <wp:extent cx="6743700" cy="42957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6743700" cy="429577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3F313774" w14:textId="77777777" w:rsidR="004E284B" w:rsidRDefault="004E284B" w:rsidP="0021762C">
                            <w:pPr>
                              <w:rPr>
                                <w:color w:val="0070C0"/>
                              </w:rPr>
                            </w:pPr>
                          </w:p>
                          <w:p w14:paraId="11C8E887" w14:textId="77777777" w:rsidR="004E284B" w:rsidRPr="0021762C" w:rsidRDefault="004E284B" w:rsidP="0021762C">
                            <w:pPr>
                              <w:rPr>
                                <w:color w:val="0070C0"/>
                              </w:rPr>
                            </w:pPr>
                            <w:r w:rsidRPr="0021762C">
                              <w:rPr>
                                <w:color w:val="0070C0"/>
                              </w:rPr>
                              <w:t>You may recognise the expression “it is better to give than receive”</w:t>
                            </w:r>
                            <w:proofErr w:type="gramStart"/>
                            <w:r w:rsidRPr="0021762C">
                              <w:rPr>
                                <w:color w:val="0070C0"/>
                              </w:rPr>
                              <w:t>, </w:t>
                            </w:r>
                            <w:proofErr w:type="gramEnd"/>
                            <w:r w:rsidRPr="0021762C">
                              <w:rPr>
                                <w:color w:val="0070C0"/>
                              </w:rPr>
                              <w:t xml:space="preserve">but did you know this is backed up by research?  </w:t>
                            </w:r>
                          </w:p>
                          <w:p w14:paraId="638D2F79" w14:textId="77777777" w:rsidR="004E284B" w:rsidRPr="0021762C" w:rsidRDefault="004E284B" w:rsidP="0021762C">
                            <w:pPr>
                              <w:rPr>
                                <w:color w:val="0070C0"/>
                              </w:rPr>
                            </w:pPr>
                          </w:p>
                          <w:p w14:paraId="3A632A25" w14:textId="77777777" w:rsidR="004E284B" w:rsidRPr="0021762C" w:rsidRDefault="004E284B" w:rsidP="0021762C">
                            <w:pPr>
                              <w:rPr>
                                <w:color w:val="0070C0"/>
                              </w:rPr>
                            </w:pPr>
                            <w:r w:rsidRPr="0021762C">
                              <w:rPr>
                                <w:color w:val="0070C0"/>
                              </w:rPr>
                              <w:t>People who are kind and compassionate see clear benefits to their wellbeing and happiness. Kindness can also help reduce stress and improve our emotional wellbeing.</w:t>
                            </w:r>
                          </w:p>
                          <w:p w14:paraId="0954AA95" w14:textId="77777777" w:rsidR="004E284B" w:rsidRPr="0021762C" w:rsidRDefault="004E284B" w:rsidP="0021762C">
                            <w:pPr>
                              <w:rPr>
                                <w:color w:val="0070C0"/>
                              </w:rPr>
                            </w:pPr>
                          </w:p>
                          <w:p w14:paraId="1020C124" w14:textId="77777777" w:rsidR="004E284B" w:rsidRPr="0021762C" w:rsidRDefault="004E284B" w:rsidP="0021762C">
                            <w:pPr>
                              <w:rPr>
                                <w:color w:val="0070C0"/>
                              </w:rPr>
                            </w:pPr>
                            <w:r w:rsidRPr="0021762C">
                              <w:rPr>
                                <w:color w:val="0070C0"/>
                              </w:rPr>
                              <w:t xml:space="preserve">Setting ourselves an achievable challenge can be a positive experience as well as lift our mood.  </w:t>
                            </w:r>
                          </w:p>
                          <w:p w14:paraId="539E3F98" w14:textId="77777777" w:rsidR="004E284B" w:rsidRPr="0021762C" w:rsidRDefault="004E284B" w:rsidP="0021762C">
                            <w:pPr>
                              <w:rPr>
                                <w:color w:val="0070C0"/>
                              </w:rPr>
                            </w:pPr>
                            <w:r w:rsidRPr="0021762C">
                              <w:rPr>
                                <w:color w:val="0070C0"/>
                              </w:rPr>
                              <w:t>Linking in with the Good News Story of Matt Le Tisser and Iwan Thomas what about setting yourself a challenge this week to carry out 2 acts of kindness:</w:t>
                            </w:r>
                          </w:p>
                          <w:p w14:paraId="78FA88ED" w14:textId="77777777" w:rsidR="004E284B" w:rsidRPr="0021762C" w:rsidRDefault="004E284B" w:rsidP="0021762C">
                            <w:pPr>
                              <w:rPr>
                                <w:color w:val="0070C0"/>
                              </w:rPr>
                            </w:pPr>
                          </w:p>
                          <w:p w14:paraId="6A377A71" w14:textId="77777777" w:rsidR="004E284B" w:rsidRPr="0021762C" w:rsidRDefault="004E284B" w:rsidP="0021762C">
                            <w:pPr>
                              <w:pStyle w:val="NoSpacing"/>
                              <w:rPr>
                                <w:color w:val="0070C0"/>
                                <w:sz w:val="24"/>
                                <w:szCs w:val="24"/>
                              </w:rPr>
                            </w:pPr>
                            <w:r w:rsidRPr="0021762C">
                              <w:rPr>
                                <w:color w:val="0070C0"/>
                                <w:sz w:val="24"/>
                                <w:szCs w:val="24"/>
                              </w:rPr>
                              <w:t xml:space="preserve">Examples: </w:t>
                            </w:r>
                          </w:p>
                          <w:p w14:paraId="6D612A06" w14:textId="77777777" w:rsidR="004E284B" w:rsidRPr="0021762C" w:rsidRDefault="004E284B" w:rsidP="0021762C">
                            <w:pPr>
                              <w:pStyle w:val="NoSpacing"/>
                              <w:numPr>
                                <w:ilvl w:val="0"/>
                                <w:numId w:val="16"/>
                              </w:numPr>
                              <w:rPr>
                                <w:color w:val="0070C0"/>
                                <w:sz w:val="24"/>
                                <w:szCs w:val="24"/>
                              </w:rPr>
                            </w:pPr>
                            <w:r w:rsidRPr="0021762C">
                              <w:rPr>
                                <w:color w:val="0070C0"/>
                                <w:sz w:val="24"/>
                                <w:szCs w:val="24"/>
                              </w:rPr>
                              <w:t xml:space="preserve">Make your bed </w:t>
                            </w:r>
                          </w:p>
                          <w:p w14:paraId="43961460" w14:textId="77777777" w:rsidR="004E284B" w:rsidRPr="0021762C" w:rsidRDefault="004E284B" w:rsidP="0021762C">
                            <w:pPr>
                              <w:pStyle w:val="NoSpacing"/>
                              <w:numPr>
                                <w:ilvl w:val="0"/>
                                <w:numId w:val="16"/>
                              </w:numPr>
                              <w:rPr>
                                <w:color w:val="0070C0"/>
                                <w:sz w:val="24"/>
                                <w:szCs w:val="24"/>
                              </w:rPr>
                            </w:pPr>
                            <w:r w:rsidRPr="0021762C">
                              <w:rPr>
                                <w:color w:val="0070C0"/>
                                <w:sz w:val="24"/>
                                <w:szCs w:val="24"/>
                              </w:rPr>
                              <w:t xml:space="preserve">Text a friend “asking how they are” </w:t>
                            </w:r>
                          </w:p>
                          <w:p w14:paraId="6F988BCD" w14:textId="77777777" w:rsidR="004E284B" w:rsidRPr="0021762C" w:rsidRDefault="004E284B" w:rsidP="0021762C">
                            <w:pPr>
                              <w:pStyle w:val="NoSpacing"/>
                              <w:numPr>
                                <w:ilvl w:val="0"/>
                                <w:numId w:val="16"/>
                              </w:numPr>
                              <w:rPr>
                                <w:color w:val="0070C0"/>
                                <w:sz w:val="24"/>
                                <w:szCs w:val="24"/>
                              </w:rPr>
                            </w:pPr>
                            <w:r w:rsidRPr="0021762C">
                              <w:rPr>
                                <w:color w:val="0070C0"/>
                                <w:sz w:val="24"/>
                                <w:szCs w:val="24"/>
                              </w:rPr>
                              <w:t xml:space="preserve">Wash up after dinner </w:t>
                            </w:r>
                          </w:p>
                          <w:p w14:paraId="4A382B03" w14:textId="77777777" w:rsidR="004E284B" w:rsidRPr="0021762C" w:rsidRDefault="004E284B" w:rsidP="0021762C">
                            <w:pPr>
                              <w:pStyle w:val="NoSpacing"/>
                              <w:numPr>
                                <w:ilvl w:val="0"/>
                                <w:numId w:val="16"/>
                              </w:numPr>
                              <w:rPr>
                                <w:color w:val="0070C0"/>
                                <w:sz w:val="24"/>
                                <w:szCs w:val="24"/>
                              </w:rPr>
                            </w:pPr>
                            <w:r w:rsidRPr="0021762C">
                              <w:rPr>
                                <w:color w:val="0070C0"/>
                                <w:sz w:val="24"/>
                                <w:szCs w:val="24"/>
                              </w:rPr>
                              <w:t xml:space="preserve">Make a family member/carer a drink </w:t>
                            </w:r>
                          </w:p>
                          <w:p w14:paraId="635B0F90" w14:textId="77777777" w:rsidR="004E284B" w:rsidRDefault="004E284B" w:rsidP="0021762C">
                            <w:pPr>
                              <w:pStyle w:val="NoSpacing"/>
                              <w:numPr>
                                <w:ilvl w:val="0"/>
                                <w:numId w:val="16"/>
                              </w:numPr>
                              <w:rPr>
                                <w:color w:val="0070C0"/>
                                <w:sz w:val="24"/>
                                <w:szCs w:val="24"/>
                              </w:rPr>
                            </w:pPr>
                            <w:r w:rsidRPr="0021762C">
                              <w:rPr>
                                <w:color w:val="0070C0"/>
                                <w:sz w:val="24"/>
                                <w:szCs w:val="24"/>
                              </w:rPr>
                              <w:t xml:space="preserve">Draw a picture and stick it on your window </w:t>
                            </w:r>
                          </w:p>
                          <w:p w14:paraId="67D6EF86" w14:textId="377105F1" w:rsidR="004E284B" w:rsidRPr="0021762C" w:rsidRDefault="004E284B" w:rsidP="0021762C">
                            <w:pPr>
                              <w:pStyle w:val="NoSpacing"/>
                              <w:ind w:left="720"/>
                              <w:rPr>
                                <w:color w:val="0070C0"/>
                                <w:sz w:val="24"/>
                                <w:szCs w:val="24"/>
                              </w:rPr>
                            </w:pPr>
                            <w:r w:rsidRPr="0021762C">
                              <w:rPr>
                                <w:color w:val="0070C0"/>
                                <w:sz w:val="24"/>
                                <w:szCs w:val="24"/>
                              </w:rPr>
                              <w:t xml:space="preserve">for others to enjoy. </w:t>
                            </w:r>
                          </w:p>
                          <w:p w14:paraId="3E63DCB7" w14:textId="77777777" w:rsidR="004E284B" w:rsidRDefault="004E284B" w:rsidP="0021762C"/>
                          <w:p w14:paraId="46473D80"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CEB67" id="Text Box 27" o:spid="_x0000_s1052" type="#_x0000_t202" style="position:absolute;margin-left:-59.25pt;margin-top:-21pt;width:531pt;height:3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" fillcolor="white [3201]" strokecolor="#00b0f0" strokeweight="2pt">
                <v:textbox>
                  <w:txbxContent>
                    <w:p w14:paraId="3F313774" w14:textId="77777777" w:rsidR="004E284B" w:rsidRDefault="004E284B" w:rsidP="0021762C">
                      <w:pPr>
                        <w:rPr>
                          <w:color w:val="0070C0"/>
                        </w:rPr>
                      </w:pPr>
                    </w:p>
                    <w:p w14:paraId="11C8E887" w14:textId="77777777" w:rsidR="004E284B" w:rsidRPr="0021762C" w:rsidRDefault="004E284B" w:rsidP="0021762C">
                      <w:pPr>
                        <w:rPr>
                          <w:color w:val="0070C0"/>
                        </w:rPr>
                      </w:pPr>
                      <w:r w:rsidRPr="0021762C">
                        <w:rPr>
                          <w:color w:val="0070C0"/>
                        </w:rPr>
                        <w:t>You may recognise the expression “it is better to give than receive”</w:t>
                      </w:r>
                      <w:proofErr w:type="gramStart"/>
                      <w:r w:rsidRPr="0021762C">
                        <w:rPr>
                          <w:color w:val="0070C0"/>
                        </w:rPr>
                        <w:t>, </w:t>
                      </w:r>
                      <w:proofErr w:type="gramEnd"/>
                      <w:r w:rsidRPr="0021762C">
                        <w:rPr>
                          <w:color w:val="0070C0"/>
                        </w:rPr>
                        <w:t xml:space="preserve">but did you know this is backed up by research?  </w:t>
                      </w:r>
                    </w:p>
                    <w:p w14:paraId="638D2F79" w14:textId="77777777" w:rsidR="004E284B" w:rsidRPr="0021762C" w:rsidRDefault="004E284B" w:rsidP="0021762C">
                      <w:pPr>
                        <w:rPr>
                          <w:color w:val="0070C0"/>
                        </w:rPr>
                      </w:pPr>
                    </w:p>
                    <w:p w14:paraId="3A632A25" w14:textId="77777777" w:rsidR="004E284B" w:rsidRPr="0021762C" w:rsidRDefault="004E284B" w:rsidP="0021762C">
                      <w:pPr>
                        <w:rPr>
                          <w:color w:val="0070C0"/>
                        </w:rPr>
                      </w:pPr>
                      <w:r w:rsidRPr="0021762C">
                        <w:rPr>
                          <w:color w:val="0070C0"/>
                        </w:rPr>
                        <w:t>People who are kind and compassionate see clear benefits to their wellbeing and happiness. Kindness can also help reduce stress and improve our emotional wellbeing.</w:t>
                      </w:r>
                    </w:p>
                    <w:p w14:paraId="0954AA95" w14:textId="77777777" w:rsidR="004E284B" w:rsidRPr="0021762C" w:rsidRDefault="004E284B" w:rsidP="0021762C">
                      <w:pPr>
                        <w:rPr>
                          <w:color w:val="0070C0"/>
                        </w:rPr>
                      </w:pPr>
                    </w:p>
                    <w:p w14:paraId="1020C124" w14:textId="77777777" w:rsidR="004E284B" w:rsidRPr="0021762C" w:rsidRDefault="004E284B" w:rsidP="0021762C">
                      <w:pPr>
                        <w:rPr>
                          <w:color w:val="0070C0"/>
                        </w:rPr>
                      </w:pPr>
                      <w:r w:rsidRPr="0021762C">
                        <w:rPr>
                          <w:color w:val="0070C0"/>
                        </w:rPr>
                        <w:t xml:space="preserve">Setting ourselves an achievable challenge can be a positive experience as well as lift our mood.  </w:t>
                      </w:r>
                    </w:p>
                    <w:p w14:paraId="539E3F98" w14:textId="77777777" w:rsidR="004E284B" w:rsidRPr="0021762C" w:rsidRDefault="004E284B" w:rsidP="0021762C">
                      <w:pPr>
                        <w:rPr>
                          <w:color w:val="0070C0"/>
                        </w:rPr>
                      </w:pPr>
                      <w:r w:rsidRPr="0021762C">
                        <w:rPr>
                          <w:color w:val="0070C0"/>
                        </w:rPr>
                        <w:t>Linking in with the Good News Story of Matt Le Tisser and Iwan Thomas what about setting yourself a challenge this week to carry out 2 acts of kindness:</w:t>
                      </w:r>
                    </w:p>
                    <w:p w14:paraId="78FA88ED" w14:textId="77777777" w:rsidR="004E284B" w:rsidRPr="0021762C" w:rsidRDefault="004E284B" w:rsidP="0021762C">
                      <w:pPr>
                        <w:rPr>
                          <w:color w:val="0070C0"/>
                        </w:rPr>
                      </w:pPr>
                    </w:p>
                    <w:p w14:paraId="6A377A71" w14:textId="77777777" w:rsidR="004E284B" w:rsidRPr="0021762C" w:rsidRDefault="004E284B" w:rsidP="0021762C">
                      <w:pPr>
                        <w:pStyle w:val="NoSpacing"/>
                        <w:rPr>
                          <w:color w:val="0070C0"/>
                          <w:sz w:val="24"/>
                          <w:szCs w:val="24"/>
                        </w:rPr>
                      </w:pPr>
                      <w:r w:rsidRPr="0021762C">
                        <w:rPr>
                          <w:color w:val="0070C0"/>
                          <w:sz w:val="24"/>
                          <w:szCs w:val="24"/>
                        </w:rPr>
                        <w:t xml:space="preserve">Examples: </w:t>
                      </w:r>
                    </w:p>
                    <w:p w14:paraId="6D612A06" w14:textId="77777777" w:rsidR="004E284B" w:rsidRPr="0021762C" w:rsidRDefault="004E284B" w:rsidP="0021762C">
                      <w:pPr>
                        <w:pStyle w:val="NoSpacing"/>
                        <w:numPr>
                          <w:ilvl w:val="0"/>
                          <w:numId w:val="16"/>
                        </w:numPr>
                        <w:rPr>
                          <w:color w:val="0070C0"/>
                          <w:sz w:val="24"/>
                          <w:szCs w:val="24"/>
                        </w:rPr>
                      </w:pPr>
                      <w:r w:rsidRPr="0021762C">
                        <w:rPr>
                          <w:color w:val="0070C0"/>
                          <w:sz w:val="24"/>
                          <w:szCs w:val="24"/>
                        </w:rPr>
                        <w:t xml:space="preserve">Make your bed </w:t>
                      </w:r>
                    </w:p>
                    <w:p w14:paraId="43961460" w14:textId="77777777" w:rsidR="004E284B" w:rsidRPr="0021762C" w:rsidRDefault="004E284B" w:rsidP="0021762C">
                      <w:pPr>
                        <w:pStyle w:val="NoSpacing"/>
                        <w:numPr>
                          <w:ilvl w:val="0"/>
                          <w:numId w:val="16"/>
                        </w:numPr>
                        <w:rPr>
                          <w:color w:val="0070C0"/>
                          <w:sz w:val="24"/>
                          <w:szCs w:val="24"/>
                        </w:rPr>
                      </w:pPr>
                      <w:r w:rsidRPr="0021762C">
                        <w:rPr>
                          <w:color w:val="0070C0"/>
                          <w:sz w:val="24"/>
                          <w:szCs w:val="24"/>
                        </w:rPr>
                        <w:t xml:space="preserve">Text a friend “asking how they are” </w:t>
                      </w:r>
                    </w:p>
                    <w:p w14:paraId="6F988BCD" w14:textId="77777777" w:rsidR="004E284B" w:rsidRPr="0021762C" w:rsidRDefault="004E284B" w:rsidP="0021762C">
                      <w:pPr>
                        <w:pStyle w:val="NoSpacing"/>
                        <w:numPr>
                          <w:ilvl w:val="0"/>
                          <w:numId w:val="16"/>
                        </w:numPr>
                        <w:rPr>
                          <w:color w:val="0070C0"/>
                          <w:sz w:val="24"/>
                          <w:szCs w:val="24"/>
                        </w:rPr>
                      </w:pPr>
                      <w:r w:rsidRPr="0021762C">
                        <w:rPr>
                          <w:color w:val="0070C0"/>
                          <w:sz w:val="24"/>
                          <w:szCs w:val="24"/>
                        </w:rPr>
                        <w:t xml:space="preserve">Wash up after dinner </w:t>
                      </w:r>
                    </w:p>
                    <w:p w14:paraId="4A382B03" w14:textId="77777777" w:rsidR="004E284B" w:rsidRPr="0021762C" w:rsidRDefault="004E284B" w:rsidP="0021762C">
                      <w:pPr>
                        <w:pStyle w:val="NoSpacing"/>
                        <w:numPr>
                          <w:ilvl w:val="0"/>
                          <w:numId w:val="16"/>
                        </w:numPr>
                        <w:rPr>
                          <w:color w:val="0070C0"/>
                          <w:sz w:val="24"/>
                          <w:szCs w:val="24"/>
                        </w:rPr>
                      </w:pPr>
                      <w:r w:rsidRPr="0021762C">
                        <w:rPr>
                          <w:color w:val="0070C0"/>
                          <w:sz w:val="24"/>
                          <w:szCs w:val="24"/>
                        </w:rPr>
                        <w:t xml:space="preserve">Make a family member/carer a drink </w:t>
                      </w:r>
                    </w:p>
                    <w:p w14:paraId="635B0F90" w14:textId="77777777" w:rsidR="004E284B" w:rsidRDefault="004E284B" w:rsidP="0021762C">
                      <w:pPr>
                        <w:pStyle w:val="NoSpacing"/>
                        <w:numPr>
                          <w:ilvl w:val="0"/>
                          <w:numId w:val="16"/>
                        </w:numPr>
                        <w:rPr>
                          <w:color w:val="0070C0"/>
                          <w:sz w:val="24"/>
                          <w:szCs w:val="24"/>
                        </w:rPr>
                      </w:pPr>
                      <w:r w:rsidRPr="0021762C">
                        <w:rPr>
                          <w:color w:val="0070C0"/>
                          <w:sz w:val="24"/>
                          <w:szCs w:val="24"/>
                        </w:rPr>
                        <w:t xml:space="preserve">Draw a picture and stick it on your window </w:t>
                      </w:r>
                    </w:p>
                    <w:p w14:paraId="67D6EF86" w14:textId="377105F1" w:rsidR="004E284B" w:rsidRPr="0021762C" w:rsidRDefault="004E284B" w:rsidP="0021762C">
                      <w:pPr>
                        <w:pStyle w:val="NoSpacing"/>
                        <w:ind w:left="720"/>
                        <w:rPr>
                          <w:color w:val="0070C0"/>
                          <w:sz w:val="24"/>
                          <w:szCs w:val="24"/>
                        </w:rPr>
                      </w:pPr>
                      <w:r w:rsidRPr="0021762C">
                        <w:rPr>
                          <w:color w:val="0070C0"/>
                          <w:sz w:val="24"/>
                          <w:szCs w:val="24"/>
                        </w:rPr>
                        <w:t xml:space="preserve">for others to enjoy. </w:t>
                      </w:r>
                    </w:p>
                    <w:p w14:paraId="3E63DCB7" w14:textId="77777777" w:rsidR="004E284B" w:rsidRDefault="004E284B" w:rsidP="0021762C"/>
                    <w:p w14:paraId="46473D80" w14:textId="77777777" w:rsidR="004E284B" w:rsidRDefault="004E284B"/>
                  </w:txbxContent>
                </v:textbox>
              </v:shape>
            </w:pict>
          </mc:Fallback>
        </mc:AlternateContent>
      </w:r>
      <w:r w:rsidR="0001110D">
        <w:br w:type="page"/>
      </w:r>
    </w:p>
    <w:p w14:paraId="73E4DBB9" w14:textId="30DA0CC1" w:rsidR="00B31FD0" w:rsidRDefault="007E13B3" w:rsidP="00DF1569">
      <w:pPr>
        <w:tabs>
          <w:tab w:val="left" w:pos="1540"/>
        </w:tabs>
      </w:pPr>
      <w:r>
        <w:rPr>
          <w:noProof/>
          <w:lang w:eastAsia="en-GB"/>
        </w:rPr>
        <mc:AlternateContent>
          <mc:Choice Requires="wps">
            <w:drawing>
              <wp:anchor distT="0" distB="0" distL="114300" distR="114300" simplePos="0" relativeHeight="251777024" behindDoc="0" locked="0" layoutInCell="1" allowOverlap="1" wp14:anchorId="03BEF984" wp14:editId="3B95069C">
                <wp:simplePos x="0" y="0"/>
                <wp:positionH relativeFrom="column">
                  <wp:posOffset>1724025</wp:posOffset>
                </wp:positionH>
                <wp:positionV relativeFrom="paragraph">
                  <wp:posOffset>7086600</wp:posOffset>
                </wp:positionV>
                <wp:extent cx="1924050" cy="1485900"/>
                <wp:effectExtent l="76200" t="76200" r="95250" b="95250"/>
                <wp:wrapNone/>
                <wp:docPr id="319" name="Text Box 319"/>
                <wp:cNvGraphicFramePr/>
                <a:graphic xmlns:a="http://schemas.openxmlformats.org/drawingml/2006/main">
                  <a:graphicData uri="http://schemas.microsoft.com/office/word/2010/wordprocessingShape">
                    <wps:wsp>
                      <wps:cNvSpPr txBox="1"/>
                      <wps:spPr>
                        <a:xfrm>
                          <a:off x="0" y="0"/>
                          <a:ext cx="1924050" cy="148590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2F203B3C" w14:textId="1C5047E6" w:rsidR="004E284B" w:rsidRDefault="004E284B">
                            <w:r>
                              <w:rPr>
                                <w:noProof/>
                                <w:lang w:eastAsia="en-GB"/>
                              </w:rPr>
                              <w:drawing>
                                <wp:inline distT="0" distB="0" distL="0" distR="0" wp14:anchorId="4EE2FC66" wp14:editId="56A58974">
                                  <wp:extent cx="1733550" cy="1343025"/>
                                  <wp:effectExtent l="0" t="0" r="0" b="9525"/>
                                  <wp:docPr id="304" name="Picture 30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1742639" cy="13500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F984" id="Text Box 319" o:spid="_x0000_s1053" type="#_x0000_t202" style="position:absolute;margin-left:135.75pt;margin-top:558pt;width:151.5pt;height:1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" fillcolor="white [3201]" strokecolor="#00b0f0" strokeweight="2pt">
                <v:textbox>
                  <w:txbxContent>
                    <w:p w14:paraId="2F203B3C" w14:textId="1C5047E6" w:rsidR="004E284B" w:rsidRDefault="004E284B">
                      <w:r>
                        <w:rPr>
                          <w:noProof/>
                          <w:lang w:eastAsia="en-GB"/>
                        </w:rPr>
                        <w:drawing>
                          <wp:inline distT="0" distB="0" distL="0" distR="0" wp14:anchorId="4EE2FC66" wp14:editId="56A58974">
                            <wp:extent cx="1733550" cy="1343025"/>
                            <wp:effectExtent l="0" t="0" r="0" b="9525"/>
                            <wp:docPr id="304" name="Picture 30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a:extLst>
                                        <a:ext uri="{28A0092B-C50C-407E-A947-70E740481C1C}">
                                          <a14:useLocalDpi xmlns:a14="http://schemas.microsoft.com/office/drawing/2010/main" val="0"/>
                                        </a:ext>
                                      </a:extLst>
                                    </a:blip>
                                    <a:stretch>
                                      <a:fillRect/>
                                    </a:stretch>
                                  </pic:blipFill>
                                  <pic:spPr>
                                    <a:xfrm>
                                      <a:off x="0" y="0"/>
                                      <a:ext cx="1742639" cy="1350066"/>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76000" behindDoc="0" locked="0" layoutInCell="1" allowOverlap="1" wp14:anchorId="2AADFBDB" wp14:editId="6E69AE1B">
                <wp:simplePos x="0" y="0"/>
                <wp:positionH relativeFrom="column">
                  <wp:posOffset>-847725</wp:posOffset>
                </wp:positionH>
                <wp:positionV relativeFrom="paragraph">
                  <wp:posOffset>5229225</wp:posOffset>
                </wp:positionV>
                <wp:extent cx="6969760" cy="3400425"/>
                <wp:effectExtent l="0" t="0" r="21590" b="28575"/>
                <wp:wrapNone/>
                <wp:docPr id="318" name="Text Box 318"/>
                <wp:cNvGraphicFramePr/>
                <a:graphic xmlns:a="http://schemas.openxmlformats.org/drawingml/2006/main">
                  <a:graphicData uri="http://schemas.microsoft.com/office/word/2010/wordprocessingShape">
                    <wps:wsp>
                      <wps:cNvSpPr txBox="1"/>
                      <wps:spPr>
                        <a:xfrm>
                          <a:off x="0" y="0"/>
                          <a:ext cx="6969760" cy="340042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7CCE0D9" w14:textId="77777777" w:rsidR="004E284B" w:rsidRDefault="004E284B"/>
                          <w:p w14:paraId="12F95378" w14:textId="7F21B83B" w:rsidR="004E284B" w:rsidRDefault="004E284B">
                            <w:pPr>
                              <w:rPr>
                                <w:color w:val="0070C0"/>
                              </w:rPr>
                            </w:pPr>
                            <w:r w:rsidRPr="00D2722A">
                              <w:rPr>
                                <w:color w:val="0070C0"/>
                              </w:rPr>
                              <w:t xml:space="preserve">This year’s summer holidays are likely to be different from the usual; it might feel like </w:t>
                            </w:r>
                            <w:r w:rsidR="007E13B3" w:rsidRPr="00D2722A">
                              <w:rPr>
                                <w:color w:val="0070C0"/>
                              </w:rPr>
                              <w:t>you have</w:t>
                            </w:r>
                            <w:r w:rsidRPr="00D2722A">
                              <w:rPr>
                                <w:color w:val="0070C0"/>
                              </w:rPr>
                              <w:t xml:space="preserve"> already done all the activities you can think of.  </w:t>
                            </w:r>
                          </w:p>
                          <w:p w14:paraId="6B76FCD5" w14:textId="77777777" w:rsidR="004E284B" w:rsidRDefault="004E284B">
                            <w:pPr>
                              <w:rPr>
                                <w:color w:val="0070C0"/>
                              </w:rPr>
                            </w:pPr>
                          </w:p>
                          <w:p w14:paraId="4ECE7569" w14:textId="1B484CB8" w:rsidR="004E284B" w:rsidRDefault="004E284B">
                            <w:pPr>
                              <w:rPr>
                                <w:color w:val="0070C0"/>
                              </w:rPr>
                            </w:pPr>
                            <w:r w:rsidRPr="00D2722A">
                              <w:rPr>
                                <w:color w:val="0070C0"/>
                              </w:rPr>
                              <w:t>Why not spend some time making an “</w:t>
                            </w:r>
                            <w:r w:rsidR="001D6B30" w:rsidRPr="00D2722A">
                              <w:rPr>
                                <w:color w:val="0070C0"/>
                              </w:rPr>
                              <w:t>I’m</w:t>
                            </w:r>
                            <w:r w:rsidRPr="00D2722A">
                              <w:rPr>
                                <w:color w:val="0070C0"/>
                              </w:rPr>
                              <w:t xml:space="preserve"> Bored” jar; a place where you can store lots of activity ideas, try and include as many free and low cost ideas as you can to make it easier to do the activity when you </w:t>
                            </w:r>
                            <w:r w:rsidR="00851DA3">
                              <w:rPr>
                                <w:color w:val="0070C0"/>
                              </w:rPr>
                              <w:t>are feeling bored.</w:t>
                            </w:r>
                            <w:r w:rsidRPr="00D2722A">
                              <w:rPr>
                                <w:color w:val="0070C0"/>
                              </w:rPr>
                              <w:t xml:space="preserve"> Here is an example list: </w:t>
                            </w:r>
                            <w:hyperlink r:id="rId40" w:history="1">
                              <w:r w:rsidRPr="0043306A">
                                <w:rPr>
                                  <w:rStyle w:val="Hyperlink"/>
                                </w:rPr>
                                <w:t>https://www.muminthemadhouse.com/wp-content/uploads/2014/07/Ultimate-bored-jar.pdf</w:t>
                              </w:r>
                            </w:hyperlink>
                          </w:p>
                          <w:p w14:paraId="660A0FC0" w14:textId="68F1A978" w:rsidR="004E284B" w:rsidRPr="00D2722A" w:rsidRDefault="004E284B">
                            <w:pPr>
                              <w:rPr>
                                <w:color w:val="0070C0"/>
                              </w:rPr>
                            </w:pPr>
                            <w:r>
                              <w:rPr>
                                <w:color w:val="0070C0"/>
                              </w:rPr>
                              <w:t>H</w:t>
                            </w:r>
                            <w:r w:rsidRPr="00D2722A">
                              <w:rPr>
                                <w:color w:val="0070C0"/>
                              </w:rPr>
                              <w:t xml:space="preserve">owever you can also add and create your own (Google also has lots of </w:t>
                            </w:r>
                            <w:r w:rsidR="001D6B30" w:rsidRPr="00D2722A">
                              <w:rPr>
                                <w:color w:val="0070C0"/>
                              </w:rPr>
                              <w:t>ideas</w:t>
                            </w:r>
                            <w:r w:rsidRPr="00D2722A">
                              <w:rPr>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DFBDB" id="Text Box 318" o:spid="_x0000_s1054" type="#_x0000_t202" style="position:absolute;margin-left:-66.75pt;margin-top:411.75pt;width:548.8pt;height:267.7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" fillcolor="white [3201]" strokecolor="#00b0f0" strokeweight="2pt">
                <v:textbox>
                  <w:txbxContent>
                    <w:p w14:paraId="17CCE0D9" w14:textId="77777777" w:rsidR="004E284B" w:rsidRDefault="004E284B"/>
                    <w:p w14:paraId="12F95378" w14:textId="7F21B83B" w:rsidR="004E284B" w:rsidRDefault="004E284B">
                      <w:pPr>
                        <w:rPr>
                          <w:color w:val="0070C0"/>
                        </w:rPr>
                      </w:pPr>
                      <w:r w:rsidRPr="00D2722A">
                        <w:rPr>
                          <w:color w:val="0070C0"/>
                        </w:rPr>
                        <w:t xml:space="preserve">This year’s summer holidays are likely to be different from the usual; it might feel like </w:t>
                      </w:r>
                      <w:r w:rsidR="007E13B3" w:rsidRPr="00D2722A">
                        <w:rPr>
                          <w:color w:val="0070C0"/>
                        </w:rPr>
                        <w:t>you have</w:t>
                      </w:r>
                      <w:r w:rsidRPr="00D2722A">
                        <w:rPr>
                          <w:color w:val="0070C0"/>
                        </w:rPr>
                        <w:t xml:space="preserve"> already done all the activities you can think of.  </w:t>
                      </w:r>
                    </w:p>
                    <w:p w14:paraId="6B76FCD5" w14:textId="77777777" w:rsidR="004E284B" w:rsidRDefault="004E284B">
                      <w:pPr>
                        <w:rPr>
                          <w:color w:val="0070C0"/>
                        </w:rPr>
                      </w:pPr>
                    </w:p>
                    <w:p w14:paraId="4ECE7569" w14:textId="1B484CB8" w:rsidR="004E284B" w:rsidRDefault="004E284B">
                      <w:pPr>
                        <w:rPr>
                          <w:color w:val="0070C0"/>
                        </w:rPr>
                      </w:pPr>
                      <w:r w:rsidRPr="00D2722A">
                        <w:rPr>
                          <w:color w:val="0070C0"/>
                        </w:rPr>
                        <w:t>Why not spend some time making an “</w:t>
                      </w:r>
                      <w:r w:rsidR="001D6B30" w:rsidRPr="00D2722A">
                        <w:rPr>
                          <w:color w:val="0070C0"/>
                        </w:rPr>
                        <w:t>I’m</w:t>
                      </w:r>
                      <w:r w:rsidRPr="00D2722A">
                        <w:rPr>
                          <w:color w:val="0070C0"/>
                        </w:rPr>
                        <w:t xml:space="preserve"> Bored” jar; a place where you can store lots of activity ideas, try and include as many free and low cost ideas as you can to make it easier to do the activity when you </w:t>
                      </w:r>
                      <w:r w:rsidR="00851DA3">
                        <w:rPr>
                          <w:color w:val="0070C0"/>
                        </w:rPr>
                        <w:t>are feeling bored.</w:t>
                      </w:r>
                      <w:r w:rsidRPr="00D2722A">
                        <w:rPr>
                          <w:color w:val="0070C0"/>
                        </w:rPr>
                        <w:t xml:space="preserve"> Here is an example list: </w:t>
                      </w:r>
                      <w:hyperlink r:id="rId41" w:history="1">
                        <w:r w:rsidRPr="0043306A">
                          <w:rPr>
                            <w:rStyle w:val="Hyperlink"/>
                          </w:rPr>
                          <w:t>https://www.muminthemadhouse.com/wp-content/uploads/2014/07/Ultimate-bored-jar.pdf</w:t>
                        </w:r>
                      </w:hyperlink>
                    </w:p>
                    <w:p w14:paraId="660A0FC0" w14:textId="68F1A978" w:rsidR="004E284B" w:rsidRPr="00D2722A" w:rsidRDefault="004E284B">
                      <w:pPr>
                        <w:rPr>
                          <w:color w:val="0070C0"/>
                        </w:rPr>
                      </w:pPr>
                      <w:r>
                        <w:rPr>
                          <w:color w:val="0070C0"/>
                        </w:rPr>
                        <w:t>H</w:t>
                      </w:r>
                      <w:r w:rsidRPr="00D2722A">
                        <w:rPr>
                          <w:color w:val="0070C0"/>
                        </w:rPr>
                        <w:t xml:space="preserve">owever you can also add and create your own (Google also has lots of </w:t>
                      </w:r>
                      <w:r w:rsidR="001D6B30" w:rsidRPr="00D2722A">
                        <w:rPr>
                          <w:color w:val="0070C0"/>
                        </w:rPr>
                        <w:t>ideas</w:t>
                      </w:r>
                      <w:r w:rsidRPr="00D2722A">
                        <w:rPr>
                          <w:color w:val="0070C0"/>
                        </w:rPr>
                        <w:t xml:space="preserve">).  </w:t>
                      </w:r>
                    </w:p>
                  </w:txbxContent>
                </v:textbox>
              </v:shape>
            </w:pict>
          </mc:Fallback>
        </mc:AlternateContent>
      </w:r>
      <w:r>
        <w:rPr>
          <w:noProof/>
          <w:lang w:eastAsia="en-GB"/>
        </w:rPr>
        <mc:AlternateContent>
          <mc:Choice Requires="wps">
            <w:drawing>
              <wp:anchor distT="0" distB="0" distL="114300" distR="114300" simplePos="0" relativeHeight="251774976" behindDoc="0" locked="0" layoutInCell="1" allowOverlap="1" wp14:anchorId="7A985BEF" wp14:editId="42AFD420">
                <wp:simplePos x="0" y="0"/>
                <wp:positionH relativeFrom="column">
                  <wp:posOffset>-915035</wp:posOffset>
                </wp:positionH>
                <wp:positionV relativeFrom="paragraph">
                  <wp:posOffset>4648835</wp:posOffset>
                </wp:positionV>
                <wp:extent cx="6248400" cy="51435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6248400" cy="514350"/>
                        </a:xfrm>
                        <a:prstGeom prst="rect">
                          <a:avLst/>
                        </a:prstGeom>
                        <a:solidFill>
                          <a:sysClr val="window" lastClr="FFFFFF"/>
                        </a:solidFill>
                        <a:ln w="6350">
                          <a:noFill/>
                        </a:ln>
                        <a:effectLst/>
                      </wps:spPr>
                      <wps:txbx>
                        <w:txbxContent>
                          <w:p w14:paraId="5D0C5CCF" w14:textId="5798BA6D" w:rsidR="004E284B" w:rsidRPr="001A3D75" w:rsidRDefault="007E13B3" w:rsidP="00D2722A">
                            <w:pPr>
                              <w:rPr>
                                <w:rFonts w:asciiTheme="majorHAnsi" w:hAnsiTheme="majorHAnsi"/>
                                <w:b/>
                                <w:color w:val="0070C0"/>
                                <w:sz w:val="48"/>
                                <w:szCs w:val="48"/>
                              </w:rPr>
                            </w:pPr>
                            <w:r>
                              <w:rPr>
                                <w:rFonts w:asciiTheme="majorHAnsi" w:hAnsiTheme="majorHAnsi"/>
                                <w:b/>
                                <w:color w:val="0070C0"/>
                                <w:sz w:val="48"/>
                                <w:szCs w:val="48"/>
                              </w:rPr>
                              <w:t>Activity 5</w:t>
                            </w:r>
                            <w:r w:rsidR="004E284B">
                              <w:rPr>
                                <w:rFonts w:asciiTheme="majorHAnsi" w:hAnsiTheme="majorHAnsi"/>
                                <w:b/>
                                <w:color w:val="0070C0"/>
                                <w:sz w:val="48"/>
                                <w:szCs w:val="48"/>
                              </w:rPr>
                              <w:t xml:space="preserve"> – I’m Bored Jar</w:t>
                            </w:r>
                          </w:p>
                          <w:p w14:paraId="3E515454" w14:textId="77777777" w:rsidR="004E284B" w:rsidRDefault="004E284B" w:rsidP="00D272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85BEF" id="Text Box 316" o:spid="_x0000_s1055" type="#_x0000_t202" style="position:absolute;margin-left:-72.05pt;margin-top:366.05pt;width:492pt;height:4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" fillcolor="window" stroked="f" strokeweight=".5pt">
                <v:textbox>
                  <w:txbxContent>
                    <w:p w14:paraId="5D0C5CCF" w14:textId="5798BA6D" w:rsidR="004E284B" w:rsidRPr="001A3D75" w:rsidRDefault="007E13B3" w:rsidP="00D2722A">
                      <w:pPr>
                        <w:rPr>
                          <w:rFonts w:asciiTheme="majorHAnsi" w:hAnsiTheme="majorHAnsi"/>
                          <w:b/>
                          <w:color w:val="0070C0"/>
                          <w:sz w:val="48"/>
                          <w:szCs w:val="48"/>
                        </w:rPr>
                      </w:pPr>
                      <w:r>
                        <w:rPr>
                          <w:rFonts w:asciiTheme="majorHAnsi" w:hAnsiTheme="majorHAnsi"/>
                          <w:b/>
                          <w:color w:val="0070C0"/>
                          <w:sz w:val="48"/>
                          <w:szCs w:val="48"/>
                        </w:rPr>
                        <w:t>Activity 5</w:t>
                      </w:r>
                      <w:r w:rsidR="004E284B">
                        <w:rPr>
                          <w:rFonts w:asciiTheme="majorHAnsi" w:hAnsiTheme="majorHAnsi"/>
                          <w:b/>
                          <w:color w:val="0070C0"/>
                          <w:sz w:val="48"/>
                          <w:szCs w:val="48"/>
                        </w:rPr>
                        <w:t xml:space="preserve"> – I’m Bored Jar</w:t>
                      </w:r>
                    </w:p>
                    <w:p w14:paraId="3E515454" w14:textId="77777777" w:rsidR="004E284B" w:rsidRDefault="004E284B" w:rsidP="00D2722A"/>
                  </w:txbxContent>
                </v:textbox>
              </v:shape>
            </w:pict>
          </mc:Fallback>
        </mc:AlternateContent>
      </w:r>
      <w:r>
        <w:rPr>
          <w:noProof/>
          <w:lang w:eastAsia="en-GB"/>
        </w:rPr>
        <mc:AlternateContent>
          <mc:Choice Requires="wps">
            <w:drawing>
              <wp:anchor distT="0" distB="0" distL="114300" distR="114300" simplePos="0" relativeHeight="251772928" behindDoc="0" locked="0" layoutInCell="1" allowOverlap="1" wp14:anchorId="02E271CF" wp14:editId="49244533">
                <wp:simplePos x="0" y="0"/>
                <wp:positionH relativeFrom="column">
                  <wp:posOffset>1565275</wp:posOffset>
                </wp:positionH>
                <wp:positionV relativeFrom="paragraph">
                  <wp:posOffset>2051050</wp:posOffset>
                </wp:positionV>
                <wp:extent cx="2311400" cy="2061210"/>
                <wp:effectExtent l="76200" t="76200" r="88900" b="91440"/>
                <wp:wrapNone/>
                <wp:docPr id="314" name="Text Box 314"/>
                <wp:cNvGraphicFramePr/>
                <a:graphic xmlns:a="http://schemas.openxmlformats.org/drawingml/2006/main">
                  <a:graphicData uri="http://schemas.microsoft.com/office/word/2010/wordprocessingShape">
                    <wps:wsp>
                      <wps:cNvSpPr txBox="1"/>
                      <wps:spPr>
                        <a:xfrm>
                          <a:off x="0" y="0"/>
                          <a:ext cx="2311400" cy="206121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08F499DB" w14:textId="68AF1551" w:rsidR="004E284B" w:rsidRDefault="004E284B">
                            <w:r>
                              <w:rPr>
                                <w:noProof/>
                                <w:lang w:eastAsia="en-GB"/>
                              </w:rPr>
                              <w:drawing>
                                <wp:inline distT="0" distB="0" distL="0" distR="0" wp14:anchorId="1FD1AEAD" wp14:editId="7E64E7FE">
                                  <wp:extent cx="2113472" cy="1915064"/>
                                  <wp:effectExtent l="0" t="0" r="1270" b="9525"/>
                                  <wp:docPr id="315" name="Picture 315" descr="Easy banana ice cream"/>
                                  <wp:cNvGraphicFramePr/>
                                  <a:graphic xmlns:a="http://schemas.openxmlformats.org/drawingml/2006/main">
                                    <a:graphicData uri="http://schemas.openxmlformats.org/drawingml/2006/picture">
                                      <pic:pic xmlns:pic="http://schemas.openxmlformats.org/drawingml/2006/picture">
                                        <pic:nvPicPr>
                                          <pic:cNvPr id="10" name="Picture 10" descr="Easy banana ice cream"/>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4445" cy="1915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71CF" id="Text Box 314" o:spid="_x0000_s1056" type="#_x0000_t202" style="position:absolute;margin-left:123.25pt;margin-top:161.5pt;width:182pt;height:16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" fillcolor="white [3201]" strokecolor="#00b0f0" strokeweight="2pt">
                <v:textbox>
                  <w:txbxContent>
                    <w:p w14:paraId="08F499DB" w14:textId="68AF1551" w:rsidR="004E284B" w:rsidRDefault="004E284B">
                      <w:r>
                        <w:rPr>
                          <w:noProof/>
                          <w:lang w:eastAsia="en-GB"/>
                        </w:rPr>
                        <w:drawing>
                          <wp:inline distT="0" distB="0" distL="0" distR="0" wp14:anchorId="1FD1AEAD" wp14:editId="7E64E7FE">
                            <wp:extent cx="2113472" cy="1915064"/>
                            <wp:effectExtent l="0" t="0" r="1270" b="9525"/>
                            <wp:docPr id="315" name="Picture 315" descr="Easy banana ice cream"/>
                            <wp:cNvGraphicFramePr/>
                            <a:graphic xmlns:a="http://schemas.openxmlformats.org/drawingml/2006/main">
                              <a:graphicData uri="http://schemas.openxmlformats.org/drawingml/2006/picture">
                                <pic:pic xmlns:pic="http://schemas.openxmlformats.org/drawingml/2006/picture">
                                  <pic:nvPicPr>
                                    <pic:cNvPr id="10" name="Picture 10" descr="Easy banana ice cream"/>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4445" cy="1915946"/>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71904" behindDoc="0" locked="0" layoutInCell="1" allowOverlap="1" wp14:anchorId="040F30E0" wp14:editId="15E75B97">
                <wp:simplePos x="0" y="0"/>
                <wp:positionH relativeFrom="column">
                  <wp:posOffset>-910590</wp:posOffset>
                </wp:positionH>
                <wp:positionV relativeFrom="paragraph">
                  <wp:posOffset>-142875</wp:posOffset>
                </wp:positionV>
                <wp:extent cx="7125335" cy="4433570"/>
                <wp:effectExtent l="0" t="0" r="18415" b="24130"/>
                <wp:wrapNone/>
                <wp:docPr id="313" name="Text Box 313"/>
                <wp:cNvGraphicFramePr/>
                <a:graphic xmlns:a="http://schemas.openxmlformats.org/drawingml/2006/main">
                  <a:graphicData uri="http://schemas.microsoft.com/office/word/2010/wordprocessingShape">
                    <wps:wsp>
                      <wps:cNvSpPr txBox="1"/>
                      <wps:spPr>
                        <a:xfrm>
                          <a:off x="0" y="0"/>
                          <a:ext cx="7125335" cy="4433570"/>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64EE20F8" w14:textId="77777777" w:rsidR="004E284B" w:rsidRDefault="004E284B"/>
                          <w:p w14:paraId="4E8BC1A9" w14:textId="4BD6B7DF" w:rsidR="004E284B" w:rsidRDefault="004E284B" w:rsidP="00650938">
                            <w:pPr>
                              <w:rPr>
                                <w:color w:val="0070C0"/>
                              </w:rPr>
                            </w:pPr>
                            <w:r w:rsidRPr="00650938">
                              <w:rPr>
                                <w:color w:val="0070C0"/>
                              </w:rPr>
                              <w:t xml:space="preserve">This recipe from Change for Life looks super yum and only uses one ingredient. For more recipes which you can make visit: </w:t>
                            </w:r>
                            <w:hyperlink r:id="rId43" w:history="1">
                              <w:r w:rsidRPr="0043306A">
                                <w:rPr>
                                  <w:rStyle w:val="Hyperlink"/>
                                </w:rPr>
                                <w:t>https://www.nhs.uk/change4life/recipes</w:t>
                              </w:r>
                            </w:hyperlink>
                            <w:r w:rsidRPr="00650938">
                              <w:rPr>
                                <w:color w:val="0070C0"/>
                              </w:rPr>
                              <w:t xml:space="preserve"> </w:t>
                            </w:r>
                          </w:p>
                          <w:p w14:paraId="4DE0632D" w14:textId="77777777" w:rsidR="004E284B" w:rsidRPr="00650938" w:rsidRDefault="004E284B" w:rsidP="00650938">
                            <w:pPr>
                              <w:rPr>
                                <w:color w:val="0070C0"/>
                              </w:rPr>
                            </w:pPr>
                          </w:p>
                          <w:p w14:paraId="62915219" w14:textId="77777777" w:rsidR="004E284B" w:rsidRDefault="004E284B" w:rsidP="00650938">
                            <w:pPr>
                              <w:rPr>
                                <w:color w:val="0070C0"/>
                              </w:rPr>
                            </w:pPr>
                            <w:r w:rsidRPr="00650938">
                              <w:rPr>
                                <w:color w:val="0070C0"/>
                              </w:rPr>
                              <w:t>Ingredient: Very ripe banana (1 per person)</w:t>
                            </w:r>
                          </w:p>
                          <w:p w14:paraId="5E3261D7" w14:textId="77777777" w:rsidR="004E284B" w:rsidRPr="00650938" w:rsidRDefault="004E284B" w:rsidP="00650938">
                            <w:pPr>
                              <w:rPr>
                                <w:color w:val="0070C0"/>
                              </w:rPr>
                            </w:pPr>
                          </w:p>
                          <w:p w14:paraId="7C0783E3" w14:textId="77777777" w:rsidR="004E284B" w:rsidRPr="00650938" w:rsidRDefault="004E284B" w:rsidP="00650938">
                            <w:pPr>
                              <w:rPr>
                                <w:color w:val="0070C0"/>
                              </w:rPr>
                            </w:pPr>
                            <w:r w:rsidRPr="00650938">
                              <w:rPr>
                                <w:color w:val="0070C0"/>
                              </w:rPr>
                              <w:t xml:space="preserve">Method: </w:t>
                            </w:r>
                          </w:p>
                          <w:p w14:paraId="475B9081" w14:textId="77777777" w:rsidR="004E284B" w:rsidRPr="00650938" w:rsidRDefault="004E284B" w:rsidP="00650938">
                            <w:pPr>
                              <w:rPr>
                                <w:color w:val="0070C0"/>
                              </w:rPr>
                            </w:pPr>
                            <w:r w:rsidRPr="00650938">
                              <w:rPr>
                                <w:color w:val="0070C0"/>
                              </w:rPr>
                              <w:t>1: Peel and slice the bananas – use 1 banana per person.</w:t>
                            </w:r>
                          </w:p>
                          <w:p w14:paraId="1EC37437" w14:textId="77777777" w:rsidR="004E284B" w:rsidRPr="00650938" w:rsidRDefault="004E284B" w:rsidP="00650938">
                            <w:pPr>
                              <w:rPr>
                                <w:color w:val="0070C0"/>
                              </w:rPr>
                            </w:pPr>
                            <w:r w:rsidRPr="00650938">
                              <w:rPr>
                                <w:color w:val="0070C0"/>
                              </w:rPr>
                              <w:t>2: Freeze for at least 2 hours, or overnight.</w:t>
                            </w:r>
                          </w:p>
                          <w:p w14:paraId="4B4E232B" w14:textId="77777777" w:rsidR="004E284B" w:rsidRPr="00650938" w:rsidRDefault="004E284B" w:rsidP="00650938">
                            <w:pPr>
                              <w:rPr>
                                <w:color w:val="0070C0"/>
                              </w:rPr>
                            </w:pPr>
                            <w:r w:rsidRPr="00650938">
                              <w:rPr>
                                <w:color w:val="0070C0"/>
                              </w:rPr>
                              <w:t>3: Add to a food processor and blend until smooth and creamy. Scoop into bowls and tuck in!</w:t>
                            </w:r>
                          </w:p>
                          <w:p w14:paraId="6EE8BCFA" w14:textId="0FA80383" w:rsidR="004E284B" w:rsidRPr="00650938" w:rsidRDefault="004E284B" w:rsidP="00650938">
                            <w:pPr>
                              <w:rPr>
                                <w:color w:val="0070C0"/>
                              </w:rPr>
                            </w:pPr>
                            <w:r w:rsidRPr="00650938">
                              <w:rPr>
                                <w:color w:val="0070C0"/>
                              </w:rPr>
                              <w:t>For an extra twist, add a sprinkle of cinnamon or a handful of frozen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F30E0" id="Text Box 313" o:spid="_x0000_s1057" type="#_x0000_t202" style="position:absolute;margin-left:-71.7pt;margin-top:-11.25pt;width:561.05pt;height:349.1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" fillcolor="white [3201]" strokecolor="#00b0f0" strokeweight="2pt">
                <v:textbox>
                  <w:txbxContent>
                    <w:p w14:paraId="64EE20F8" w14:textId="77777777" w:rsidR="004E284B" w:rsidRDefault="004E284B"/>
                    <w:p w14:paraId="4E8BC1A9" w14:textId="4BD6B7DF" w:rsidR="004E284B" w:rsidRDefault="004E284B" w:rsidP="00650938">
                      <w:pPr>
                        <w:rPr>
                          <w:color w:val="0070C0"/>
                        </w:rPr>
                      </w:pPr>
                      <w:r w:rsidRPr="00650938">
                        <w:rPr>
                          <w:color w:val="0070C0"/>
                        </w:rPr>
                        <w:t xml:space="preserve">This recipe from Change for Life looks super yum and only uses one ingredient. For more recipes which you can make visit: </w:t>
                      </w:r>
                      <w:hyperlink r:id="rId44" w:history="1">
                        <w:r w:rsidRPr="0043306A">
                          <w:rPr>
                            <w:rStyle w:val="Hyperlink"/>
                          </w:rPr>
                          <w:t>https://www.nhs.uk/change4life/recipes</w:t>
                        </w:r>
                      </w:hyperlink>
                      <w:r w:rsidRPr="00650938">
                        <w:rPr>
                          <w:color w:val="0070C0"/>
                        </w:rPr>
                        <w:t xml:space="preserve"> </w:t>
                      </w:r>
                    </w:p>
                    <w:p w14:paraId="4DE0632D" w14:textId="77777777" w:rsidR="004E284B" w:rsidRPr="00650938" w:rsidRDefault="004E284B" w:rsidP="00650938">
                      <w:pPr>
                        <w:rPr>
                          <w:color w:val="0070C0"/>
                        </w:rPr>
                      </w:pPr>
                    </w:p>
                    <w:p w14:paraId="62915219" w14:textId="77777777" w:rsidR="004E284B" w:rsidRDefault="004E284B" w:rsidP="00650938">
                      <w:pPr>
                        <w:rPr>
                          <w:color w:val="0070C0"/>
                        </w:rPr>
                      </w:pPr>
                      <w:r w:rsidRPr="00650938">
                        <w:rPr>
                          <w:color w:val="0070C0"/>
                        </w:rPr>
                        <w:t>Ingredient: Very ripe banana (1 per person)</w:t>
                      </w:r>
                    </w:p>
                    <w:p w14:paraId="5E3261D7" w14:textId="77777777" w:rsidR="004E284B" w:rsidRPr="00650938" w:rsidRDefault="004E284B" w:rsidP="00650938">
                      <w:pPr>
                        <w:rPr>
                          <w:color w:val="0070C0"/>
                        </w:rPr>
                      </w:pPr>
                    </w:p>
                    <w:p w14:paraId="7C0783E3" w14:textId="77777777" w:rsidR="004E284B" w:rsidRPr="00650938" w:rsidRDefault="004E284B" w:rsidP="00650938">
                      <w:pPr>
                        <w:rPr>
                          <w:color w:val="0070C0"/>
                        </w:rPr>
                      </w:pPr>
                      <w:r w:rsidRPr="00650938">
                        <w:rPr>
                          <w:color w:val="0070C0"/>
                        </w:rPr>
                        <w:t xml:space="preserve">Method: </w:t>
                      </w:r>
                    </w:p>
                    <w:p w14:paraId="475B9081" w14:textId="77777777" w:rsidR="004E284B" w:rsidRPr="00650938" w:rsidRDefault="004E284B" w:rsidP="00650938">
                      <w:pPr>
                        <w:rPr>
                          <w:color w:val="0070C0"/>
                        </w:rPr>
                      </w:pPr>
                      <w:r w:rsidRPr="00650938">
                        <w:rPr>
                          <w:color w:val="0070C0"/>
                        </w:rPr>
                        <w:t>1: Peel and slice the bananas – use 1 banana per person.</w:t>
                      </w:r>
                    </w:p>
                    <w:p w14:paraId="1EC37437" w14:textId="77777777" w:rsidR="004E284B" w:rsidRPr="00650938" w:rsidRDefault="004E284B" w:rsidP="00650938">
                      <w:pPr>
                        <w:rPr>
                          <w:color w:val="0070C0"/>
                        </w:rPr>
                      </w:pPr>
                      <w:r w:rsidRPr="00650938">
                        <w:rPr>
                          <w:color w:val="0070C0"/>
                        </w:rPr>
                        <w:t>2: Freeze for at least 2 hours, or overnight.</w:t>
                      </w:r>
                    </w:p>
                    <w:p w14:paraId="4B4E232B" w14:textId="77777777" w:rsidR="004E284B" w:rsidRPr="00650938" w:rsidRDefault="004E284B" w:rsidP="00650938">
                      <w:pPr>
                        <w:rPr>
                          <w:color w:val="0070C0"/>
                        </w:rPr>
                      </w:pPr>
                      <w:r w:rsidRPr="00650938">
                        <w:rPr>
                          <w:color w:val="0070C0"/>
                        </w:rPr>
                        <w:t>3: Add to a food processor and blend until smooth and creamy. Scoop into bowls and tuck in!</w:t>
                      </w:r>
                    </w:p>
                    <w:p w14:paraId="6EE8BCFA" w14:textId="0FA80383" w:rsidR="004E284B" w:rsidRPr="00650938" w:rsidRDefault="004E284B" w:rsidP="00650938">
                      <w:pPr>
                        <w:rPr>
                          <w:color w:val="0070C0"/>
                        </w:rPr>
                      </w:pPr>
                      <w:r w:rsidRPr="00650938">
                        <w:rPr>
                          <w:color w:val="0070C0"/>
                        </w:rPr>
                        <w:t>For an extra twist, add a sprinkle of cinnamon or a handful of frozen fruit.</w:t>
                      </w:r>
                    </w:p>
                  </w:txbxContent>
                </v:textbox>
              </v:shape>
            </w:pict>
          </mc:Fallback>
        </mc:AlternateContent>
      </w:r>
      <w:r>
        <w:rPr>
          <w:noProof/>
          <w:lang w:eastAsia="en-GB"/>
        </w:rPr>
        <mc:AlternateContent>
          <mc:Choice Requires="wps">
            <w:drawing>
              <wp:anchor distT="0" distB="0" distL="114300" distR="114300" simplePos="0" relativeHeight="251770880" behindDoc="0" locked="0" layoutInCell="1" allowOverlap="1" wp14:anchorId="2CDDC9CD" wp14:editId="418C9226">
                <wp:simplePos x="0" y="0"/>
                <wp:positionH relativeFrom="column">
                  <wp:posOffset>-835660</wp:posOffset>
                </wp:positionH>
                <wp:positionV relativeFrom="paragraph">
                  <wp:posOffset>-654685</wp:posOffset>
                </wp:positionV>
                <wp:extent cx="6248400" cy="51435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6248400" cy="514350"/>
                        </a:xfrm>
                        <a:prstGeom prst="rect">
                          <a:avLst/>
                        </a:prstGeom>
                        <a:solidFill>
                          <a:sysClr val="window" lastClr="FFFFFF"/>
                        </a:solidFill>
                        <a:ln w="6350">
                          <a:noFill/>
                        </a:ln>
                        <a:effectLst/>
                      </wps:spPr>
                      <wps:txbx>
                        <w:txbxContent>
                          <w:p w14:paraId="449CEE77" w14:textId="0E0B9782" w:rsidR="004E284B" w:rsidRPr="001A3D75" w:rsidRDefault="007E13B3" w:rsidP="00650938">
                            <w:pPr>
                              <w:rPr>
                                <w:rFonts w:asciiTheme="majorHAnsi" w:hAnsiTheme="majorHAnsi"/>
                                <w:b/>
                                <w:color w:val="0070C0"/>
                                <w:sz w:val="48"/>
                                <w:szCs w:val="48"/>
                              </w:rPr>
                            </w:pPr>
                            <w:r>
                              <w:rPr>
                                <w:rFonts w:asciiTheme="majorHAnsi" w:hAnsiTheme="majorHAnsi"/>
                                <w:b/>
                                <w:color w:val="0070C0"/>
                                <w:sz w:val="48"/>
                                <w:szCs w:val="48"/>
                              </w:rPr>
                              <w:t>Activity 4</w:t>
                            </w:r>
                            <w:r w:rsidR="004E284B">
                              <w:rPr>
                                <w:rFonts w:asciiTheme="majorHAnsi" w:hAnsiTheme="majorHAnsi"/>
                                <w:b/>
                                <w:color w:val="0070C0"/>
                                <w:sz w:val="48"/>
                                <w:szCs w:val="48"/>
                              </w:rPr>
                              <w:t xml:space="preserve"> – Easy Banana Ice Cream</w:t>
                            </w:r>
                          </w:p>
                          <w:p w14:paraId="537520F3" w14:textId="77777777" w:rsidR="004E284B" w:rsidRDefault="004E284B" w:rsidP="00650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DC9CD" id="Text Box 312" o:spid="_x0000_s1058" type="#_x0000_t202" style="position:absolute;margin-left:-65.8pt;margin-top:-51.55pt;width:492pt;height:40.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" fillcolor="window" stroked="f" strokeweight=".5pt">
                <v:textbox>
                  <w:txbxContent>
                    <w:p w14:paraId="449CEE77" w14:textId="0E0B9782" w:rsidR="004E284B" w:rsidRPr="001A3D75" w:rsidRDefault="007E13B3" w:rsidP="00650938">
                      <w:pPr>
                        <w:rPr>
                          <w:rFonts w:asciiTheme="majorHAnsi" w:hAnsiTheme="majorHAnsi"/>
                          <w:b/>
                          <w:color w:val="0070C0"/>
                          <w:sz w:val="48"/>
                          <w:szCs w:val="48"/>
                        </w:rPr>
                      </w:pPr>
                      <w:r>
                        <w:rPr>
                          <w:rFonts w:asciiTheme="majorHAnsi" w:hAnsiTheme="majorHAnsi"/>
                          <w:b/>
                          <w:color w:val="0070C0"/>
                          <w:sz w:val="48"/>
                          <w:szCs w:val="48"/>
                        </w:rPr>
                        <w:t>Activity 4</w:t>
                      </w:r>
                      <w:r w:rsidR="004E284B">
                        <w:rPr>
                          <w:rFonts w:asciiTheme="majorHAnsi" w:hAnsiTheme="majorHAnsi"/>
                          <w:b/>
                          <w:color w:val="0070C0"/>
                          <w:sz w:val="48"/>
                          <w:szCs w:val="48"/>
                        </w:rPr>
                        <w:t xml:space="preserve"> – Easy Banana Ice Cream</w:t>
                      </w:r>
                    </w:p>
                    <w:p w14:paraId="537520F3" w14:textId="77777777" w:rsidR="004E284B" w:rsidRDefault="004E284B" w:rsidP="00650938"/>
                  </w:txbxContent>
                </v:textbox>
              </v:shape>
            </w:pict>
          </mc:Fallback>
        </mc:AlternateContent>
      </w:r>
    </w:p>
    <w:p w14:paraId="5E57EEE8" w14:textId="37AFB990" w:rsidR="00B31FD0" w:rsidRDefault="00FD26E3">
      <w:r>
        <w:rPr>
          <w:noProof/>
          <w:lang w:eastAsia="en-GB"/>
        </w:rPr>
        <mc:AlternateContent>
          <mc:Choice Requires="wps">
            <w:drawing>
              <wp:anchor distT="0" distB="0" distL="114300" distR="114300" simplePos="0" relativeHeight="251779072" behindDoc="0" locked="0" layoutInCell="1" allowOverlap="1" wp14:anchorId="664626D4" wp14:editId="15503746">
                <wp:simplePos x="0" y="0"/>
                <wp:positionH relativeFrom="column">
                  <wp:posOffset>-847725</wp:posOffset>
                </wp:positionH>
                <wp:positionV relativeFrom="paragraph">
                  <wp:posOffset>-228600</wp:posOffset>
                </wp:positionV>
                <wp:extent cx="7038975" cy="7048500"/>
                <wp:effectExtent l="0" t="0" r="28575" b="19050"/>
                <wp:wrapNone/>
                <wp:docPr id="325" name="Text Box 325"/>
                <wp:cNvGraphicFramePr/>
                <a:graphic xmlns:a="http://schemas.openxmlformats.org/drawingml/2006/main">
                  <a:graphicData uri="http://schemas.microsoft.com/office/word/2010/wordprocessingShape">
                    <wps:wsp>
                      <wps:cNvSpPr txBox="1"/>
                      <wps:spPr>
                        <a:xfrm>
                          <a:off x="0" y="0"/>
                          <a:ext cx="7038975" cy="7048500"/>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34216932" w14:textId="77777777" w:rsidR="00FD26E3" w:rsidRDefault="00900620" w:rsidP="00900620">
                            <w:pPr>
                              <w:rPr>
                                <w:color w:val="0070C0"/>
                              </w:rPr>
                            </w:pPr>
                            <w:r w:rsidRPr="00900620">
                              <w:rPr>
                                <w:color w:val="0070C0"/>
                              </w:rPr>
                              <w:t>Having a self-care routine is important for our physical and mental health.  Every one’s self-care routine will look a bit different.   Our daily routines consist of activities which are necessary, routine and pleasurable. During Covid and lockdown many of us have been feeling low and lethargic and may not have been taking care of ourselves as well as before lockdown. When we feel low or lack motivation sometimes it can be difficult for us to remember what we used to do and enjoy before we were feeling this way.  Giving yourself some time to focus on some self-care can have a positive effect on your mood.  A bit of pampering is not only good for your skin or hair but great for your mental health.</w:t>
                            </w:r>
                          </w:p>
                          <w:p w14:paraId="5FCA6C94" w14:textId="00CD6B06" w:rsidR="00900620" w:rsidRPr="00900620" w:rsidRDefault="00900620" w:rsidP="00900620">
                            <w:pPr>
                              <w:rPr>
                                <w:color w:val="0070C0"/>
                              </w:rPr>
                            </w:pPr>
                            <w:r w:rsidRPr="00900620">
                              <w:rPr>
                                <w:color w:val="0070C0"/>
                              </w:rPr>
                              <w:t xml:space="preserve">         </w:t>
                            </w:r>
                          </w:p>
                          <w:p w14:paraId="73B44387" w14:textId="77777777" w:rsidR="00900620" w:rsidRPr="00900620" w:rsidRDefault="00900620" w:rsidP="00900620">
                            <w:pPr>
                              <w:rPr>
                                <w:color w:val="0070C0"/>
                              </w:rPr>
                            </w:pPr>
                            <w:r w:rsidRPr="00900620">
                              <w:rPr>
                                <w:color w:val="0070C0"/>
                              </w:rPr>
                              <w:t xml:space="preserve">There are homemade remedies which are easy to make and affordable, plus you may find all the ingredients in the kitchen cupboard meaning a trip to the shops is not needed.  </w:t>
                            </w:r>
                          </w:p>
                          <w:p w14:paraId="658F831C" w14:textId="77777777" w:rsidR="00900620" w:rsidRDefault="00900620" w:rsidP="00900620">
                            <w:pPr>
                              <w:rPr>
                                <w:color w:val="0070C0"/>
                              </w:rPr>
                            </w:pPr>
                            <w:r w:rsidRPr="00900620">
                              <w:rPr>
                                <w:color w:val="0070C0"/>
                              </w:rPr>
                              <w:t>Below are some suggestions you may like to have a go at making and build into your self-care routine. With all the extra hand washing we have had to do try out this;</w:t>
                            </w:r>
                          </w:p>
                          <w:p w14:paraId="7AEC0BAD" w14:textId="77777777" w:rsidR="00900620" w:rsidRPr="00900620" w:rsidRDefault="00900620" w:rsidP="00900620">
                            <w:pPr>
                              <w:rPr>
                                <w:color w:val="0070C0"/>
                              </w:rPr>
                            </w:pPr>
                          </w:p>
                          <w:p w14:paraId="4DA5A6C2" w14:textId="77777777" w:rsidR="00900620" w:rsidRPr="00900620" w:rsidRDefault="00900620" w:rsidP="00900620">
                            <w:pPr>
                              <w:rPr>
                                <w:b/>
                                <w:color w:val="0070C0"/>
                              </w:rPr>
                            </w:pPr>
                            <w:r w:rsidRPr="00900620">
                              <w:rPr>
                                <w:b/>
                                <w:color w:val="0070C0"/>
                              </w:rPr>
                              <w:t xml:space="preserve">Soothing Hand Mask:  </w:t>
                            </w:r>
                          </w:p>
                          <w:p w14:paraId="66FB354B" w14:textId="77777777" w:rsidR="00900620" w:rsidRPr="00900620" w:rsidRDefault="00900620" w:rsidP="00900620">
                            <w:pPr>
                              <w:rPr>
                                <w:color w:val="0070C0"/>
                              </w:rPr>
                            </w:pPr>
                            <w:r w:rsidRPr="00900620">
                              <w:rPr>
                                <w:color w:val="0070C0"/>
                              </w:rPr>
                              <w:t>1 teaspoon almond oil (olive, coconut or vegetable oil can be used)</w:t>
                            </w:r>
                          </w:p>
                          <w:p w14:paraId="4E386FC3" w14:textId="77777777" w:rsidR="00900620" w:rsidRPr="00900620" w:rsidRDefault="00900620" w:rsidP="00900620">
                            <w:pPr>
                              <w:rPr>
                                <w:color w:val="0070C0"/>
                              </w:rPr>
                            </w:pPr>
                            <w:r w:rsidRPr="00900620">
                              <w:rPr>
                                <w:color w:val="0070C0"/>
                              </w:rPr>
                              <w:t>1 teaspoon honey</w:t>
                            </w:r>
                          </w:p>
                          <w:p w14:paraId="66246CCC" w14:textId="77777777" w:rsidR="00900620" w:rsidRDefault="00900620" w:rsidP="00900620">
                            <w:pPr>
                              <w:rPr>
                                <w:color w:val="0070C0"/>
                              </w:rPr>
                            </w:pPr>
                            <w:r w:rsidRPr="00900620">
                              <w:rPr>
                                <w:color w:val="0070C0"/>
                              </w:rPr>
                              <w:t>Optional 2 drops of Lavender essential oil (or camomile if preferred) oil (these are good for soothing the skin)</w:t>
                            </w:r>
                          </w:p>
                          <w:p w14:paraId="638F8012" w14:textId="77777777" w:rsidR="00FD26E3" w:rsidRPr="00900620" w:rsidRDefault="00FD26E3" w:rsidP="00900620">
                            <w:pPr>
                              <w:rPr>
                                <w:color w:val="0070C0"/>
                              </w:rPr>
                            </w:pPr>
                          </w:p>
                          <w:p w14:paraId="1E6EA999" w14:textId="77777777" w:rsidR="00900620" w:rsidRDefault="00900620" w:rsidP="00900620">
                            <w:pPr>
                              <w:rPr>
                                <w:color w:val="0070C0"/>
                              </w:rPr>
                            </w:pPr>
                            <w:r w:rsidRPr="00900620">
                              <w:rPr>
                                <w:color w:val="0070C0"/>
                              </w:rPr>
                              <w:t xml:space="preserve">Mix the ingredients and massage into freshly washed damp hands.  Relax for 15 minutes, then rinse the hands with warm water and apply a moisturiser.  </w:t>
                            </w:r>
                          </w:p>
                          <w:p w14:paraId="4C88DBDD" w14:textId="77777777" w:rsidR="00900620" w:rsidRPr="00900620" w:rsidRDefault="00900620" w:rsidP="00900620">
                            <w:pPr>
                              <w:rPr>
                                <w:color w:val="0070C0"/>
                              </w:rPr>
                            </w:pPr>
                          </w:p>
                          <w:p w14:paraId="166D241B" w14:textId="77777777" w:rsidR="00900620" w:rsidRPr="00900620" w:rsidRDefault="00900620" w:rsidP="00900620">
                            <w:pPr>
                              <w:rPr>
                                <w:b/>
                                <w:color w:val="0070C0"/>
                              </w:rPr>
                            </w:pPr>
                            <w:r w:rsidRPr="00900620">
                              <w:rPr>
                                <w:b/>
                                <w:color w:val="0070C0"/>
                              </w:rPr>
                              <w:t xml:space="preserve">Try this anti-inflammatory face mask: </w:t>
                            </w:r>
                          </w:p>
                          <w:p w14:paraId="740EEB42" w14:textId="77777777" w:rsidR="00900620" w:rsidRPr="00900620" w:rsidRDefault="00900620" w:rsidP="00900620">
                            <w:pPr>
                              <w:rPr>
                                <w:color w:val="0070C0"/>
                              </w:rPr>
                            </w:pPr>
                            <w:r w:rsidRPr="00900620">
                              <w:rPr>
                                <w:color w:val="0070C0"/>
                              </w:rPr>
                              <w:t>1 teaspoon unflavoured plain yogurt</w:t>
                            </w:r>
                          </w:p>
                          <w:p w14:paraId="7B643FCE" w14:textId="77777777" w:rsidR="00900620" w:rsidRDefault="00900620" w:rsidP="00900620">
                            <w:pPr>
                              <w:rPr>
                                <w:color w:val="0070C0"/>
                              </w:rPr>
                            </w:pPr>
                            <w:r w:rsidRPr="00900620">
                              <w:rPr>
                                <w:color w:val="0070C0"/>
                              </w:rPr>
                              <w:t>1 teaspoon honey</w:t>
                            </w:r>
                          </w:p>
                          <w:p w14:paraId="133129E7" w14:textId="77777777" w:rsidR="00FD26E3" w:rsidRPr="00900620" w:rsidRDefault="00FD26E3" w:rsidP="00900620">
                            <w:pPr>
                              <w:rPr>
                                <w:color w:val="0070C0"/>
                              </w:rPr>
                            </w:pPr>
                          </w:p>
                          <w:p w14:paraId="4FF0B35A" w14:textId="2D5573FD" w:rsidR="00900620" w:rsidRDefault="00900620" w:rsidP="00900620">
                            <w:pPr>
                              <w:rPr>
                                <w:color w:val="0070C0"/>
                              </w:rPr>
                            </w:pPr>
                            <w:r w:rsidRPr="00900620">
                              <w:rPr>
                                <w:color w:val="0070C0"/>
                              </w:rPr>
                              <w:t>Mix ingredients all together until they create a consistent mixture.  Scoop some of the mixture onto your fingertips, gently massage all over your face making sure to avoid your eye area.  Leave this on fo</w:t>
                            </w:r>
                            <w:r w:rsidR="00AD02E7">
                              <w:rPr>
                                <w:color w:val="0070C0"/>
                              </w:rPr>
                              <w:t>r around 10-15 minutes</w:t>
                            </w:r>
                            <w:r w:rsidRPr="00900620">
                              <w:rPr>
                                <w:color w:val="0070C0"/>
                              </w:rPr>
                              <w:t xml:space="preserve"> before washing it off with cool water. </w:t>
                            </w:r>
                          </w:p>
                          <w:p w14:paraId="60214F6B" w14:textId="77777777" w:rsidR="00FD26E3" w:rsidRPr="00900620" w:rsidRDefault="00FD26E3" w:rsidP="00900620">
                            <w:pPr>
                              <w:rPr>
                                <w:color w:val="0070C0"/>
                              </w:rPr>
                            </w:pPr>
                          </w:p>
                          <w:p w14:paraId="601D64BA" w14:textId="77777777" w:rsidR="00900620" w:rsidRDefault="00900620" w:rsidP="00900620">
                            <w:pPr>
                              <w:rPr>
                                <w:color w:val="0070C0"/>
                              </w:rPr>
                            </w:pPr>
                            <w:r w:rsidRPr="00900620">
                              <w:rPr>
                                <w:color w:val="0070C0"/>
                              </w:rPr>
                              <w:t xml:space="preserve">A good tip is to keep a note of what treatments you enjoy and helps you feel relaxed so you can use these pleasurable activities regularly as part of your self-care routine.  This is a great mask if you are dealing with sunburn/redness. </w:t>
                            </w:r>
                          </w:p>
                          <w:p w14:paraId="668E5A46" w14:textId="77777777" w:rsidR="00900620" w:rsidRPr="00900620" w:rsidRDefault="00900620" w:rsidP="00900620">
                            <w:pPr>
                              <w:rPr>
                                <w:color w:val="0070C0"/>
                              </w:rPr>
                            </w:pPr>
                          </w:p>
                          <w:p w14:paraId="69167EE3" w14:textId="62AE1606" w:rsidR="004E284B" w:rsidRPr="00900620" w:rsidRDefault="00900620" w:rsidP="00900620">
                            <w:pPr>
                              <w:rPr>
                                <w:color w:val="FF0000"/>
                              </w:rPr>
                            </w:pPr>
                            <w:r w:rsidRPr="00900620">
                              <w:rPr>
                                <w:color w:val="FF0000"/>
                              </w:rPr>
                              <w:t>Warning: if you have any allergies to any of these products, do not use. Check with your parents you can use all of the above ingredients. If you have any reactions seek medical advice immediately.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626D4" id="Text Box 325" o:spid="_x0000_s1059" type="#_x0000_t202" style="position:absolute;margin-left:-66.75pt;margin-top:-18pt;width:554.25pt;height:55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" fillcolor="white [3201]" strokecolor="#00b0f0" strokeweight="2pt">
                <v:textbox>
                  <w:txbxContent>
                    <w:p w14:paraId="34216932" w14:textId="77777777" w:rsidR="00FD26E3" w:rsidRDefault="00900620" w:rsidP="00900620">
                      <w:pPr>
                        <w:rPr>
                          <w:color w:val="0070C0"/>
                        </w:rPr>
                      </w:pPr>
                      <w:r w:rsidRPr="00900620">
                        <w:rPr>
                          <w:color w:val="0070C0"/>
                        </w:rPr>
                        <w:t>Having a self-care routine is important for our physical and mental health.  Every one’s self-care routine will look a bit different.   Our daily routines consist of activities which are necessary, routine and pleasurable. During Covid and lockdown many of us have been feeling low and lethargic and may not have been taking care of ourselves as well as before lockdown. When we feel low or lack motivation sometimes it can be difficult for us to remember what we used to do and enjoy before we were feeling this way.  Giving yourself some time to focus on some self-care can have a positive effect on your mood.  A bit of pampering is not only good for your skin or hair but great for your mental health.</w:t>
                      </w:r>
                    </w:p>
                    <w:p w14:paraId="5FCA6C94" w14:textId="00CD6B06" w:rsidR="00900620" w:rsidRPr="00900620" w:rsidRDefault="00900620" w:rsidP="00900620">
                      <w:pPr>
                        <w:rPr>
                          <w:color w:val="0070C0"/>
                        </w:rPr>
                      </w:pPr>
                      <w:r w:rsidRPr="00900620">
                        <w:rPr>
                          <w:color w:val="0070C0"/>
                        </w:rPr>
                        <w:t xml:space="preserve">         </w:t>
                      </w:r>
                    </w:p>
                    <w:p w14:paraId="73B44387" w14:textId="77777777" w:rsidR="00900620" w:rsidRPr="00900620" w:rsidRDefault="00900620" w:rsidP="00900620">
                      <w:pPr>
                        <w:rPr>
                          <w:color w:val="0070C0"/>
                        </w:rPr>
                      </w:pPr>
                      <w:r w:rsidRPr="00900620">
                        <w:rPr>
                          <w:color w:val="0070C0"/>
                        </w:rPr>
                        <w:t xml:space="preserve">There are homemade remedies which are easy to make and affordable, plus you may find all the ingredients in the kitchen cupboard meaning a trip to the shops is not needed.  </w:t>
                      </w:r>
                    </w:p>
                    <w:p w14:paraId="658F831C" w14:textId="77777777" w:rsidR="00900620" w:rsidRDefault="00900620" w:rsidP="00900620">
                      <w:pPr>
                        <w:rPr>
                          <w:color w:val="0070C0"/>
                        </w:rPr>
                      </w:pPr>
                      <w:r w:rsidRPr="00900620">
                        <w:rPr>
                          <w:color w:val="0070C0"/>
                        </w:rPr>
                        <w:t>Below are some suggestions you may like to have a go at making and build into your self-care routine. With all the extra hand washing we have had to do try out this;</w:t>
                      </w:r>
                    </w:p>
                    <w:p w14:paraId="7AEC0BAD" w14:textId="77777777" w:rsidR="00900620" w:rsidRPr="00900620" w:rsidRDefault="00900620" w:rsidP="00900620">
                      <w:pPr>
                        <w:rPr>
                          <w:color w:val="0070C0"/>
                        </w:rPr>
                      </w:pPr>
                    </w:p>
                    <w:p w14:paraId="4DA5A6C2" w14:textId="77777777" w:rsidR="00900620" w:rsidRPr="00900620" w:rsidRDefault="00900620" w:rsidP="00900620">
                      <w:pPr>
                        <w:rPr>
                          <w:b/>
                          <w:color w:val="0070C0"/>
                        </w:rPr>
                      </w:pPr>
                      <w:r w:rsidRPr="00900620">
                        <w:rPr>
                          <w:b/>
                          <w:color w:val="0070C0"/>
                        </w:rPr>
                        <w:t xml:space="preserve">Soothing Hand Mask:  </w:t>
                      </w:r>
                    </w:p>
                    <w:p w14:paraId="66FB354B" w14:textId="77777777" w:rsidR="00900620" w:rsidRPr="00900620" w:rsidRDefault="00900620" w:rsidP="00900620">
                      <w:pPr>
                        <w:rPr>
                          <w:color w:val="0070C0"/>
                        </w:rPr>
                      </w:pPr>
                      <w:r w:rsidRPr="00900620">
                        <w:rPr>
                          <w:color w:val="0070C0"/>
                        </w:rPr>
                        <w:t>1 teaspoon almond oil (olive, coconut or vegetable oil can be used)</w:t>
                      </w:r>
                    </w:p>
                    <w:p w14:paraId="4E386FC3" w14:textId="77777777" w:rsidR="00900620" w:rsidRPr="00900620" w:rsidRDefault="00900620" w:rsidP="00900620">
                      <w:pPr>
                        <w:rPr>
                          <w:color w:val="0070C0"/>
                        </w:rPr>
                      </w:pPr>
                      <w:r w:rsidRPr="00900620">
                        <w:rPr>
                          <w:color w:val="0070C0"/>
                        </w:rPr>
                        <w:t>1 teaspoon honey</w:t>
                      </w:r>
                    </w:p>
                    <w:p w14:paraId="66246CCC" w14:textId="77777777" w:rsidR="00900620" w:rsidRDefault="00900620" w:rsidP="00900620">
                      <w:pPr>
                        <w:rPr>
                          <w:color w:val="0070C0"/>
                        </w:rPr>
                      </w:pPr>
                      <w:r w:rsidRPr="00900620">
                        <w:rPr>
                          <w:color w:val="0070C0"/>
                        </w:rPr>
                        <w:t>Optional 2 drops of Lavender essential oil (or camomile if preferred) oil (these are good for soothing the skin)</w:t>
                      </w:r>
                    </w:p>
                    <w:p w14:paraId="638F8012" w14:textId="77777777" w:rsidR="00FD26E3" w:rsidRPr="00900620" w:rsidRDefault="00FD26E3" w:rsidP="00900620">
                      <w:pPr>
                        <w:rPr>
                          <w:color w:val="0070C0"/>
                        </w:rPr>
                      </w:pPr>
                    </w:p>
                    <w:p w14:paraId="1E6EA999" w14:textId="77777777" w:rsidR="00900620" w:rsidRDefault="00900620" w:rsidP="00900620">
                      <w:pPr>
                        <w:rPr>
                          <w:color w:val="0070C0"/>
                        </w:rPr>
                      </w:pPr>
                      <w:r w:rsidRPr="00900620">
                        <w:rPr>
                          <w:color w:val="0070C0"/>
                        </w:rPr>
                        <w:t xml:space="preserve">Mix the ingredients and massage into freshly washed damp hands.  Relax for 15 minutes, then rinse the hands with warm water and apply a moisturiser.  </w:t>
                      </w:r>
                    </w:p>
                    <w:p w14:paraId="4C88DBDD" w14:textId="77777777" w:rsidR="00900620" w:rsidRPr="00900620" w:rsidRDefault="00900620" w:rsidP="00900620">
                      <w:pPr>
                        <w:rPr>
                          <w:color w:val="0070C0"/>
                        </w:rPr>
                      </w:pPr>
                    </w:p>
                    <w:p w14:paraId="166D241B" w14:textId="77777777" w:rsidR="00900620" w:rsidRPr="00900620" w:rsidRDefault="00900620" w:rsidP="00900620">
                      <w:pPr>
                        <w:rPr>
                          <w:b/>
                          <w:color w:val="0070C0"/>
                        </w:rPr>
                      </w:pPr>
                      <w:r w:rsidRPr="00900620">
                        <w:rPr>
                          <w:b/>
                          <w:color w:val="0070C0"/>
                        </w:rPr>
                        <w:t xml:space="preserve">Try this anti-inflammatory face mask: </w:t>
                      </w:r>
                    </w:p>
                    <w:p w14:paraId="740EEB42" w14:textId="77777777" w:rsidR="00900620" w:rsidRPr="00900620" w:rsidRDefault="00900620" w:rsidP="00900620">
                      <w:pPr>
                        <w:rPr>
                          <w:color w:val="0070C0"/>
                        </w:rPr>
                      </w:pPr>
                      <w:r w:rsidRPr="00900620">
                        <w:rPr>
                          <w:color w:val="0070C0"/>
                        </w:rPr>
                        <w:t>1 teaspoon unflavoured plain yogurt</w:t>
                      </w:r>
                    </w:p>
                    <w:p w14:paraId="7B643FCE" w14:textId="77777777" w:rsidR="00900620" w:rsidRDefault="00900620" w:rsidP="00900620">
                      <w:pPr>
                        <w:rPr>
                          <w:color w:val="0070C0"/>
                        </w:rPr>
                      </w:pPr>
                      <w:r w:rsidRPr="00900620">
                        <w:rPr>
                          <w:color w:val="0070C0"/>
                        </w:rPr>
                        <w:t>1 teaspoon honey</w:t>
                      </w:r>
                    </w:p>
                    <w:p w14:paraId="133129E7" w14:textId="77777777" w:rsidR="00FD26E3" w:rsidRPr="00900620" w:rsidRDefault="00FD26E3" w:rsidP="00900620">
                      <w:pPr>
                        <w:rPr>
                          <w:color w:val="0070C0"/>
                        </w:rPr>
                      </w:pPr>
                    </w:p>
                    <w:p w14:paraId="4FF0B35A" w14:textId="2D5573FD" w:rsidR="00900620" w:rsidRDefault="00900620" w:rsidP="00900620">
                      <w:pPr>
                        <w:rPr>
                          <w:color w:val="0070C0"/>
                        </w:rPr>
                      </w:pPr>
                      <w:r w:rsidRPr="00900620">
                        <w:rPr>
                          <w:color w:val="0070C0"/>
                        </w:rPr>
                        <w:t>Mix ingredients all together until they create a consistent mixture.  Scoop some of the mixture onto your fingertips, gently massage all over your face making sure to avoid your eye area.  Leave this on fo</w:t>
                      </w:r>
                      <w:r w:rsidR="00AD02E7">
                        <w:rPr>
                          <w:color w:val="0070C0"/>
                        </w:rPr>
                        <w:t>r around 10-15 minutes</w:t>
                      </w:r>
                      <w:r w:rsidRPr="00900620">
                        <w:rPr>
                          <w:color w:val="0070C0"/>
                        </w:rPr>
                        <w:t xml:space="preserve"> before washing it off with cool water. </w:t>
                      </w:r>
                    </w:p>
                    <w:p w14:paraId="60214F6B" w14:textId="77777777" w:rsidR="00FD26E3" w:rsidRPr="00900620" w:rsidRDefault="00FD26E3" w:rsidP="00900620">
                      <w:pPr>
                        <w:rPr>
                          <w:color w:val="0070C0"/>
                        </w:rPr>
                      </w:pPr>
                    </w:p>
                    <w:p w14:paraId="601D64BA" w14:textId="77777777" w:rsidR="00900620" w:rsidRDefault="00900620" w:rsidP="00900620">
                      <w:pPr>
                        <w:rPr>
                          <w:color w:val="0070C0"/>
                        </w:rPr>
                      </w:pPr>
                      <w:r w:rsidRPr="00900620">
                        <w:rPr>
                          <w:color w:val="0070C0"/>
                        </w:rPr>
                        <w:t xml:space="preserve">A good tip is to keep a note of what treatments you enjoy and helps you feel relaxed so you can use these pleasurable activities regularly as part of your self-care routine.  This is a great mask if you are dealing with sunburn/redness. </w:t>
                      </w:r>
                    </w:p>
                    <w:p w14:paraId="668E5A46" w14:textId="77777777" w:rsidR="00900620" w:rsidRPr="00900620" w:rsidRDefault="00900620" w:rsidP="00900620">
                      <w:pPr>
                        <w:rPr>
                          <w:color w:val="0070C0"/>
                        </w:rPr>
                      </w:pPr>
                    </w:p>
                    <w:p w14:paraId="69167EE3" w14:textId="62AE1606" w:rsidR="004E284B" w:rsidRPr="00900620" w:rsidRDefault="00900620" w:rsidP="00900620">
                      <w:pPr>
                        <w:rPr>
                          <w:color w:val="FF0000"/>
                        </w:rPr>
                      </w:pPr>
                      <w:r w:rsidRPr="00900620">
                        <w:rPr>
                          <w:color w:val="FF0000"/>
                        </w:rPr>
                        <w:t>Warning: if you have any allergies to any of these products, do not use. Check with your parents you can use all of the above ingredients. If you have any reactions seek medical advice immediately.</w:t>
                      </w:r>
                    </w:p>
                  </w:txbxContent>
                </v:textbox>
              </v:shape>
            </w:pict>
          </mc:Fallback>
        </mc:AlternateContent>
      </w:r>
      <w:r w:rsidR="007E13B3">
        <w:rPr>
          <w:noProof/>
          <w:lang w:eastAsia="en-GB"/>
        </w:rPr>
        <mc:AlternateContent>
          <mc:Choice Requires="wps">
            <w:drawing>
              <wp:anchor distT="0" distB="0" distL="114300" distR="114300" simplePos="0" relativeHeight="251778048" behindDoc="0" locked="0" layoutInCell="1" allowOverlap="1" wp14:anchorId="7B3BD986" wp14:editId="6B6EA971">
                <wp:simplePos x="0" y="0"/>
                <wp:positionH relativeFrom="column">
                  <wp:posOffset>-845185</wp:posOffset>
                </wp:positionH>
                <wp:positionV relativeFrom="paragraph">
                  <wp:posOffset>-775335</wp:posOffset>
                </wp:positionV>
                <wp:extent cx="4709795" cy="551815"/>
                <wp:effectExtent l="0" t="0" r="0" b="635"/>
                <wp:wrapNone/>
                <wp:docPr id="323" name="Text Box 323"/>
                <wp:cNvGraphicFramePr/>
                <a:graphic xmlns:a="http://schemas.openxmlformats.org/drawingml/2006/main">
                  <a:graphicData uri="http://schemas.microsoft.com/office/word/2010/wordprocessingShape">
                    <wps:wsp>
                      <wps:cNvSpPr txBox="1"/>
                      <wps:spPr>
                        <a:xfrm>
                          <a:off x="0" y="0"/>
                          <a:ext cx="4709795" cy="551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49DB2" w14:textId="4AEB8751" w:rsidR="000E11E9" w:rsidRPr="001A3D75" w:rsidRDefault="007E13B3" w:rsidP="000E11E9">
                            <w:pPr>
                              <w:rPr>
                                <w:rFonts w:asciiTheme="majorHAnsi" w:hAnsiTheme="majorHAnsi"/>
                                <w:b/>
                                <w:color w:val="0070C0"/>
                                <w:sz w:val="48"/>
                                <w:szCs w:val="48"/>
                              </w:rPr>
                            </w:pPr>
                            <w:r>
                              <w:rPr>
                                <w:rFonts w:asciiTheme="majorHAnsi" w:hAnsiTheme="majorHAnsi"/>
                                <w:b/>
                                <w:color w:val="0070C0"/>
                                <w:sz w:val="48"/>
                                <w:szCs w:val="48"/>
                              </w:rPr>
                              <w:t>Activity 6</w:t>
                            </w:r>
                            <w:r w:rsidR="000E11E9">
                              <w:rPr>
                                <w:rFonts w:asciiTheme="majorHAnsi" w:hAnsiTheme="majorHAnsi"/>
                                <w:b/>
                                <w:color w:val="0070C0"/>
                                <w:sz w:val="48"/>
                                <w:szCs w:val="48"/>
                              </w:rPr>
                              <w:t xml:space="preserve"> – Self Care products</w:t>
                            </w:r>
                          </w:p>
                          <w:p w14:paraId="3FC0C3F1" w14:textId="67F26431"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BD986" id="Text Box 323" o:spid="_x0000_s1060" type="#_x0000_t202" style="position:absolute;margin-left:-66.55pt;margin-top:-61.05pt;width:370.85pt;height:43.4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" fillcolor="white [3201]" stroked="f" strokeweight=".5pt">
                <v:textbox>
                  <w:txbxContent>
                    <w:p w14:paraId="78649DB2" w14:textId="4AEB8751" w:rsidR="000E11E9" w:rsidRPr="001A3D75" w:rsidRDefault="007E13B3" w:rsidP="000E11E9">
                      <w:pPr>
                        <w:rPr>
                          <w:rFonts w:asciiTheme="majorHAnsi" w:hAnsiTheme="majorHAnsi"/>
                          <w:b/>
                          <w:color w:val="0070C0"/>
                          <w:sz w:val="48"/>
                          <w:szCs w:val="48"/>
                        </w:rPr>
                      </w:pPr>
                      <w:r>
                        <w:rPr>
                          <w:rFonts w:asciiTheme="majorHAnsi" w:hAnsiTheme="majorHAnsi"/>
                          <w:b/>
                          <w:color w:val="0070C0"/>
                          <w:sz w:val="48"/>
                          <w:szCs w:val="48"/>
                        </w:rPr>
                        <w:t>Activity 6</w:t>
                      </w:r>
                      <w:r w:rsidR="000E11E9">
                        <w:rPr>
                          <w:rFonts w:asciiTheme="majorHAnsi" w:hAnsiTheme="majorHAnsi"/>
                          <w:b/>
                          <w:color w:val="0070C0"/>
                          <w:sz w:val="48"/>
                          <w:szCs w:val="48"/>
                        </w:rPr>
                        <w:t xml:space="preserve"> – Self Care products</w:t>
                      </w:r>
                    </w:p>
                    <w:p w14:paraId="3FC0C3F1" w14:textId="67F26431" w:rsidR="004E284B" w:rsidRDefault="004E284B"/>
                  </w:txbxContent>
                </v:textbox>
              </v:shape>
            </w:pict>
          </mc:Fallback>
        </mc:AlternateContent>
      </w:r>
      <w:r w:rsidR="00B31FD0">
        <w:br w:type="page"/>
      </w:r>
    </w:p>
    <w:p w14:paraId="53E083E8" w14:textId="107F155E" w:rsidR="00305B76" w:rsidRDefault="00D83BA0" w:rsidP="00952437">
      <w:pPr>
        <w:tabs>
          <w:tab w:val="left" w:pos="1540"/>
        </w:tabs>
      </w:pPr>
      <w:r>
        <w:rPr>
          <w:noProof/>
          <w:lang w:eastAsia="en-GB"/>
        </w:rPr>
        <mc:AlternateContent>
          <mc:Choice Requires="wps">
            <w:drawing>
              <wp:anchor distT="0" distB="0" distL="114300" distR="114300" simplePos="0" relativeHeight="251787264" behindDoc="0" locked="0" layoutInCell="1" allowOverlap="1" wp14:anchorId="76636A52" wp14:editId="54458251">
                <wp:simplePos x="0" y="0"/>
                <wp:positionH relativeFrom="column">
                  <wp:posOffset>1933575</wp:posOffset>
                </wp:positionH>
                <wp:positionV relativeFrom="paragraph">
                  <wp:posOffset>8172450</wp:posOffset>
                </wp:positionV>
                <wp:extent cx="1007745" cy="1224000"/>
                <wp:effectExtent l="76200" t="76200" r="97155" b="90805"/>
                <wp:wrapNone/>
                <wp:docPr id="308" name="Text Box 308"/>
                <wp:cNvGraphicFramePr/>
                <a:graphic xmlns:a="http://schemas.openxmlformats.org/drawingml/2006/main">
                  <a:graphicData uri="http://schemas.microsoft.com/office/word/2010/wordprocessingShape">
                    <wps:wsp>
                      <wps:cNvSpPr txBox="1"/>
                      <wps:spPr>
                        <a:xfrm>
                          <a:off x="0" y="0"/>
                          <a:ext cx="1007745" cy="122400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23E1BD17" w14:textId="67392CCF" w:rsidR="00D83BA0" w:rsidRDefault="00D83BA0">
                            <w:r>
                              <w:rPr>
                                <w:noProof/>
                                <w:lang w:eastAsia="en-GB"/>
                              </w:rPr>
                              <w:drawing>
                                <wp:inline distT="0" distB="0" distL="0" distR="0" wp14:anchorId="1778E2FC" wp14:editId="3E3DC958">
                                  <wp:extent cx="799465" cy="1166105"/>
                                  <wp:effectExtent l="0" t="0" r="635" b="0"/>
                                  <wp:docPr id="310" name="Picture 31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9465" cy="1166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36A52" id="Text Box 308" o:spid="_x0000_s1061" type="#_x0000_t202" style="position:absolute;margin-left:152.25pt;margin-top:643.5pt;width:79.35pt;height:96.4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" fillcolor="white [3201]" strokecolor="#00b0f0" strokeweight="2pt">
                <v:textbox>
                  <w:txbxContent>
                    <w:p w14:paraId="23E1BD17" w14:textId="67392CCF" w:rsidR="00D83BA0" w:rsidRDefault="00D83BA0">
                      <w:r>
                        <w:rPr>
                          <w:noProof/>
                          <w:lang w:eastAsia="en-GB"/>
                        </w:rPr>
                        <w:drawing>
                          <wp:inline distT="0" distB="0" distL="0" distR="0" wp14:anchorId="1778E2FC" wp14:editId="3E3DC958">
                            <wp:extent cx="799465" cy="1166105"/>
                            <wp:effectExtent l="0" t="0" r="635" b="0"/>
                            <wp:docPr id="310" name="Picture 31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9465" cy="1166105"/>
                                    </a:xfrm>
                                    <a:prstGeom prst="rect">
                                      <a:avLst/>
                                    </a:prstGeom>
                                  </pic:spPr>
                                </pic:pic>
                              </a:graphicData>
                            </a:graphic>
                          </wp:inline>
                        </w:drawing>
                      </w:r>
                    </w:p>
                  </w:txbxContent>
                </v:textbox>
              </v:shape>
            </w:pict>
          </mc:Fallback>
        </mc:AlternateContent>
      </w:r>
      <w:r w:rsidR="009A7303">
        <w:rPr>
          <w:noProof/>
          <w:lang w:eastAsia="en-GB"/>
        </w:rPr>
        <mc:AlternateContent>
          <mc:Choice Requires="wps">
            <w:drawing>
              <wp:anchor distT="0" distB="0" distL="114300" distR="114300" simplePos="0" relativeHeight="251786240" behindDoc="0" locked="0" layoutInCell="1" allowOverlap="1" wp14:anchorId="1CB07D92" wp14:editId="261FCFA8">
                <wp:simplePos x="0" y="0"/>
                <wp:positionH relativeFrom="column">
                  <wp:posOffset>1933575</wp:posOffset>
                </wp:positionH>
                <wp:positionV relativeFrom="paragraph">
                  <wp:posOffset>5648325</wp:posOffset>
                </wp:positionV>
                <wp:extent cx="1008000" cy="1224000"/>
                <wp:effectExtent l="76200" t="76200" r="97155" b="90805"/>
                <wp:wrapNone/>
                <wp:docPr id="305" name="Text Box 305"/>
                <wp:cNvGraphicFramePr/>
                <a:graphic xmlns:a="http://schemas.openxmlformats.org/drawingml/2006/main">
                  <a:graphicData uri="http://schemas.microsoft.com/office/word/2010/wordprocessingShape">
                    <wps:wsp>
                      <wps:cNvSpPr txBox="1"/>
                      <wps:spPr>
                        <a:xfrm>
                          <a:off x="0" y="0"/>
                          <a:ext cx="1008000" cy="122400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2F9A5615" w14:textId="2D3D4013" w:rsidR="009A7303" w:rsidRDefault="009A7303">
                            <w:r>
                              <w:rPr>
                                <w:noProof/>
                                <w:lang w:eastAsia="en-GB"/>
                              </w:rPr>
                              <w:drawing>
                                <wp:inline distT="0" distB="0" distL="0" distR="0" wp14:anchorId="21CFF178" wp14:editId="1652ECAF">
                                  <wp:extent cx="792000" cy="1080000"/>
                                  <wp:effectExtent l="0" t="0" r="8255" b="6350"/>
                                  <wp:docPr id="306" name="Picture 30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2000" cy="108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07D92" id="Text Box 305" o:spid="_x0000_s1062" type="#_x0000_t202" style="position:absolute;margin-left:152.25pt;margin-top:444.75pt;width:79.35pt;height:96.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" fillcolor="white [3201]" strokecolor="#00b0f0" strokeweight="2pt">
                <v:textbox>
                  <w:txbxContent>
                    <w:p w14:paraId="2F9A5615" w14:textId="2D3D4013" w:rsidR="009A7303" w:rsidRDefault="009A7303">
                      <w:r>
                        <w:rPr>
                          <w:noProof/>
                          <w:lang w:eastAsia="en-GB"/>
                        </w:rPr>
                        <w:drawing>
                          <wp:inline distT="0" distB="0" distL="0" distR="0" wp14:anchorId="21CFF178" wp14:editId="1652ECAF">
                            <wp:extent cx="792000" cy="1080000"/>
                            <wp:effectExtent l="0" t="0" r="8255" b="6350"/>
                            <wp:docPr id="306" name="Picture 30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2000" cy="1080000"/>
                                    </a:xfrm>
                                    <a:prstGeom prst="rect">
                                      <a:avLst/>
                                    </a:prstGeom>
                                  </pic:spPr>
                                </pic:pic>
                              </a:graphicData>
                            </a:graphic>
                          </wp:inline>
                        </w:drawing>
                      </w:r>
                    </w:p>
                  </w:txbxContent>
                </v:textbox>
              </v:shape>
            </w:pict>
          </mc:Fallback>
        </mc:AlternateContent>
      </w:r>
      <w:r w:rsidR="00310CB2">
        <w:rPr>
          <w:noProof/>
          <w:lang w:eastAsia="en-GB"/>
        </w:rPr>
        <mc:AlternateContent>
          <mc:Choice Requires="wps">
            <w:drawing>
              <wp:anchor distT="0" distB="0" distL="114300" distR="114300" simplePos="0" relativeHeight="251782144" behindDoc="0" locked="0" layoutInCell="1" allowOverlap="1" wp14:anchorId="69396E97" wp14:editId="12839840">
                <wp:simplePos x="0" y="0"/>
                <wp:positionH relativeFrom="column">
                  <wp:posOffset>-832485</wp:posOffset>
                </wp:positionH>
                <wp:positionV relativeFrom="paragraph">
                  <wp:posOffset>-138430</wp:posOffset>
                </wp:positionV>
                <wp:extent cx="6935470" cy="9661525"/>
                <wp:effectExtent l="0" t="0" r="17780" b="15875"/>
                <wp:wrapNone/>
                <wp:docPr id="329" name="Text Box 329"/>
                <wp:cNvGraphicFramePr/>
                <a:graphic xmlns:a="http://schemas.openxmlformats.org/drawingml/2006/main">
                  <a:graphicData uri="http://schemas.microsoft.com/office/word/2010/wordprocessingShape">
                    <wps:wsp>
                      <wps:cNvSpPr txBox="1"/>
                      <wps:spPr>
                        <a:xfrm>
                          <a:off x="0" y="0"/>
                          <a:ext cx="6935470" cy="966152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3AFCC773" w14:textId="77777777" w:rsidR="004E284B" w:rsidRDefault="004E284B"/>
                          <w:p w14:paraId="3A25FF3C" w14:textId="77777777" w:rsidR="009A7303" w:rsidRPr="009A7303" w:rsidRDefault="009A7303" w:rsidP="009A7303">
                            <w:pPr>
                              <w:rPr>
                                <w:color w:val="0070C0"/>
                              </w:rPr>
                            </w:pPr>
                            <w:r w:rsidRPr="009A7303">
                              <w:rPr>
                                <w:color w:val="0070C0"/>
                              </w:rPr>
                              <w:t xml:space="preserve">Here are some suggestions of inspirational books, websites &amp; podcasts you may like to have a look at and listen too.  </w:t>
                            </w:r>
                          </w:p>
                          <w:p w14:paraId="5EBD8413" w14:textId="77777777" w:rsidR="009A7303" w:rsidRPr="009A7303" w:rsidRDefault="009A7303" w:rsidP="009A7303">
                            <w:pPr>
                              <w:rPr>
                                <w:color w:val="0070C0"/>
                              </w:rPr>
                            </w:pPr>
                          </w:p>
                          <w:p w14:paraId="2780C098" w14:textId="77777777" w:rsidR="009A7303" w:rsidRDefault="009A7303" w:rsidP="009A7303">
                            <w:pPr>
                              <w:rPr>
                                <w:b/>
                                <w:color w:val="0070C0"/>
                                <w:sz w:val="28"/>
                                <w:szCs w:val="28"/>
                              </w:rPr>
                            </w:pPr>
                            <w:r w:rsidRPr="009A7303">
                              <w:rPr>
                                <w:b/>
                                <w:color w:val="0070C0"/>
                                <w:sz w:val="28"/>
                                <w:szCs w:val="28"/>
                              </w:rPr>
                              <w:t>Online resources</w:t>
                            </w:r>
                          </w:p>
                          <w:p w14:paraId="21D222E3" w14:textId="77777777" w:rsidR="009A7303" w:rsidRPr="009A7303" w:rsidRDefault="009A7303" w:rsidP="009A7303">
                            <w:pPr>
                              <w:rPr>
                                <w:b/>
                                <w:color w:val="0070C0"/>
                                <w:sz w:val="28"/>
                                <w:szCs w:val="28"/>
                              </w:rPr>
                            </w:pPr>
                          </w:p>
                          <w:p w14:paraId="11694C15" w14:textId="77777777" w:rsidR="009A7303" w:rsidRPr="009A7303" w:rsidRDefault="009A7303" w:rsidP="009A7303">
                            <w:pPr>
                              <w:rPr>
                                <w:color w:val="0070C0"/>
                              </w:rPr>
                            </w:pPr>
                            <w:r w:rsidRPr="009A7303">
                              <w:rPr>
                                <w:color w:val="0070C0"/>
                              </w:rPr>
                              <w:t xml:space="preserve">BBC Radio 1- My mind &amp; Me these short podcasts talks about mental health, stress busting tips from radio 1 and 1Xtra DJ’s, Dr Rahha’s tips on managing stress &amp; pressure, 7 stars reveal how song writing &amp; music helped their mental health. </w:t>
                            </w:r>
                          </w:p>
                          <w:p w14:paraId="0F987256" w14:textId="77BD460C" w:rsidR="009A7303" w:rsidRDefault="00393395" w:rsidP="009A7303">
                            <w:pPr>
                              <w:rPr>
                                <w:color w:val="0070C0"/>
                              </w:rPr>
                            </w:pPr>
                            <w:hyperlink r:id="rId47" w:history="1">
                              <w:r w:rsidR="009A7303" w:rsidRPr="008C4080">
                                <w:rPr>
                                  <w:rStyle w:val="Hyperlink"/>
                                </w:rPr>
                                <w:t>https://www.bbc.co.uk/programmes/p04pxgfk</w:t>
                              </w:r>
                            </w:hyperlink>
                          </w:p>
                          <w:p w14:paraId="15913157" w14:textId="77777777" w:rsidR="009A7303" w:rsidRPr="009A7303" w:rsidRDefault="009A7303" w:rsidP="009A7303">
                            <w:pPr>
                              <w:rPr>
                                <w:color w:val="0070C0"/>
                              </w:rPr>
                            </w:pPr>
                          </w:p>
                          <w:p w14:paraId="18F5201F" w14:textId="77777777" w:rsidR="009A7303" w:rsidRPr="009A7303" w:rsidRDefault="009A7303" w:rsidP="009A7303">
                            <w:pPr>
                              <w:rPr>
                                <w:color w:val="0070C0"/>
                              </w:rPr>
                            </w:pPr>
                            <w:r w:rsidRPr="009A7303">
                              <w:rPr>
                                <w:color w:val="0070C0"/>
                              </w:rPr>
                              <w:t xml:space="preserve">BBC iplayer – Football, Prince William and Our Mental Health </w:t>
                            </w:r>
                          </w:p>
                          <w:p w14:paraId="0EDE05A1" w14:textId="77777777" w:rsidR="009A7303" w:rsidRPr="009A7303" w:rsidRDefault="009A7303" w:rsidP="009A7303">
                            <w:pPr>
                              <w:rPr>
                                <w:color w:val="0070C0"/>
                              </w:rPr>
                            </w:pPr>
                            <w:r w:rsidRPr="009A7303">
                              <w:rPr>
                                <w:color w:val="0070C0"/>
                              </w:rPr>
                              <w:t>In this documentary Prince William talks to football stars such as Joe Hart (</w:t>
                            </w:r>
                            <w:proofErr w:type="spellStart"/>
                            <w:r w:rsidRPr="009A7303">
                              <w:rPr>
                                <w:color w:val="0070C0"/>
                              </w:rPr>
                              <w:t>ex England</w:t>
                            </w:r>
                            <w:proofErr w:type="spellEnd"/>
                            <w:r w:rsidRPr="009A7303">
                              <w:rPr>
                                <w:color w:val="0070C0"/>
                              </w:rPr>
                              <w:t xml:space="preserve"> goal keeper) &amp; Frank Lampard (Chelsea Manager) to explore why men find it so hard to talk about emotions.  Prince William wants to use Football as a way to get men/boys talking more to break the taboo that surrounds Mental Health.</w:t>
                            </w:r>
                          </w:p>
                          <w:p w14:paraId="768AA616" w14:textId="1D4C00B8" w:rsidR="009A7303" w:rsidRDefault="00393395" w:rsidP="009A7303">
                            <w:pPr>
                              <w:rPr>
                                <w:color w:val="0070C0"/>
                              </w:rPr>
                            </w:pPr>
                            <w:hyperlink r:id="rId48" w:history="1">
                              <w:r w:rsidR="009A7303" w:rsidRPr="008C4080">
                                <w:rPr>
                                  <w:rStyle w:val="Hyperlink"/>
                                </w:rPr>
                                <w:t>https://www.bbc.co.uk/programmes/m000jkbr</w:t>
                              </w:r>
                            </w:hyperlink>
                          </w:p>
                          <w:p w14:paraId="33353E62" w14:textId="77777777" w:rsidR="009A7303" w:rsidRPr="009A7303" w:rsidRDefault="009A7303" w:rsidP="009A7303">
                            <w:pPr>
                              <w:rPr>
                                <w:color w:val="0070C0"/>
                              </w:rPr>
                            </w:pPr>
                          </w:p>
                          <w:p w14:paraId="21E3A23F" w14:textId="77777777" w:rsidR="009A7303" w:rsidRPr="009A7303" w:rsidRDefault="009A7303" w:rsidP="009A7303">
                            <w:pPr>
                              <w:rPr>
                                <w:color w:val="0070C0"/>
                              </w:rPr>
                            </w:pPr>
                            <w:r w:rsidRPr="009A7303">
                              <w:rPr>
                                <w:color w:val="0070C0"/>
                              </w:rPr>
                              <w:t xml:space="preserve">Here is also a link to YoungMind’s page on looking after yourself during coronavirus. </w:t>
                            </w:r>
                          </w:p>
                          <w:p w14:paraId="506D5AD4" w14:textId="40771AAA" w:rsidR="004E284B" w:rsidRDefault="00393395" w:rsidP="009A7303">
                            <w:pPr>
                              <w:rPr>
                                <w:color w:val="0070C0"/>
                              </w:rPr>
                            </w:pPr>
                            <w:hyperlink r:id="rId49" w:history="1">
                              <w:r w:rsidR="009A7303" w:rsidRPr="008C4080">
                                <w:rPr>
                                  <w:rStyle w:val="Hyperlink"/>
                                </w:rPr>
                                <w:t>https://youngminds.org.uk/find-help/looking-after-yourself/coronavirus-and-mental-health/</w:t>
                              </w:r>
                            </w:hyperlink>
                          </w:p>
                          <w:p w14:paraId="07C456BC" w14:textId="77777777" w:rsidR="009A7303" w:rsidRDefault="009A7303" w:rsidP="009A7303">
                            <w:pPr>
                              <w:rPr>
                                <w:color w:val="0070C0"/>
                              </w:rPr>
                            </w:pPr>
                          </w:p>
                          <w:p w14:paraId="03C2B287" w14:textId="77777777" w:rsidR="009A7303" w:rsidRDefault="009A7303" w:rsidP="009A7303">
                            <w:pPr>
                              <w:rPr>
                                <w:b/>
                                <w:color w:val="0070C0"/>
                                <w:sz w:val="28"/>
                                <w:szCs w:val="28"/>
                              </w:rPr>
                            </w:pPr>
                            <w:r w:rsidRPr="009A7303">
                              <w:rPr>
                                <w:b/>
                                <w:color w:val="0070C0"/>
                                <w:sz w:val="28"/>
                                <w:szCs w:val="28"/>
                              </w:rPr>
                              <w:t>Books</w:t>
                            </w:r>
                          </w:p>
                          <w:p w14:paraId="28BA3EEF" w14:textId="77777777" w:rsidR="009A7303" w:rsidRPr="009A7303" w:rsidRDefault="009A7303" w:rsidP="009A7303">
                            <w:pPr>
                              <w:rPr>
                                <w:b/>
                                <w:color w:val="0070C0"/>
                                <w:sz w:val="28"/>
                                <w:szCs w:val="28"/>
                              </w:rPr>
                            </w:pPr>
                          </w:p>
                          <w:p w14:paraId="5F479957" w14:textId="77777777" w:rsidR="009A7303" w:rsidRDefault="009A7303" w:rsidP="009A7303">
                            <w:pPr>
                              <w:rPr>
                                <w:b/>
                                <w:color w:val="0070C0"/>
                              </w:rPr>
                            </w:pPr>
                            <w:r w:rsidRPr="009A7303">
                              <w:rPr>
                                <w:b/>
                                <w:color w:val="0070C0"/>
                              </w:rPr>
                              <w:t xml:space="preserve">Looking After Your Mental Health </w:t>
                            </w:r>
                          </w:p>
                          <w:p w14:paraId="0C0D2979" w14:textId="77777777" w:rsidR="009A7303" w:rsidRPr="009A7303" w:rsidRDefault="009A7303" w:rsidP="009A7303">
                            <w:pPr>
                              <w:rPr>
                                <w:b/>
                                <w:color w:val="0070C0"/>
                              </w:rPr>
                            </w:pPr>
                          </w:p>
                          <w:p w14:paraId="58D29691" w14:textId="77777777" w:rsidR="009A7303" w:rsidRPr="009A7303" w:rsidRDefault="009A7303" w:rsidP="009A7303">
                            <w:pPr>
                              <w:rPr>
                                <w:color w:val="0070C0"/>
                              </w:rPr>
                            </w:pPr>
                            <w:r w:rsidRPr="009A7303">
                              <w:rPr>
                                <w:color w:val="0070C0"/>
                              </w:rPr>
                              <w:t>With lots of practical advice, this lively, accessible guide explains why we have emotions, and what can influence them. Covering everything from friendships, social media and bullying to divorce, depression and eating disorders, this is an essential book for young people.</w:t>
                            </w:r>
                          </w:p>
                          <w:p w14:paraId="4F8B8ED9" w14:textId="2B6E8AD7" w:rsidR="009A7303" w:rsidRDefault="00393395" w:rsidP="009A7303">
                            <w:pPr>
                              <w:rPr>
                                <w:color w:val="0070C0"/>
                              </w:rPr>
                            </w:pPr>
                            <w:hyperlink r:id="rId50" w:history="1">
                              <w:r w:rsidR="009A7303" w:rsidRPr="008C4080">
                                <w:rPr>
                                  <w:rStyle w:val="Hyperlink"/>
                                </w:rPr>
                                <w:t>https://www.amazon.co.uk/Looking-After-Your-Mental-Health/dp/1474937292/ref=sr_1_1?crid=1XOH2GVJA4VZ1&amp;dchild=1&amp;keywords=looking+after+your+mental+health&amp;qid=1594128669&amp;s=books&amp;sprefix=looking+after+y%2Caps%2C186&amp;sr=1-1</w:t>
                              </w:r>
                            </w:hyperlink>
                          </w:p>
                          <w:p w14:paraId="21E70B19" w14:textId="01D2D698" w:rsidR="009A7303" w:rsidRPr="009A7303" w:rsidRDefault="009A7303" w:rsidP="009A7303">
                            <w:pPr>
                              <w:rPr>
                                <w:color w:val="0070C0"/>
                              </w:rPr>
                            </w:pPr>
                            <w:r w:rsidRPr="009A7303">
                              <w:rPr>
                                <w:color w:val="0070C0"/>
                              </w:rPr>
                              <w:t xml:space="preserve">   </w:t>
                            </w:r>
                          </w:p>
                          <w:p w14:paraId="3446B50A" w14:textId="77777777" w:rsidR="009A7303" w:rsidRDefault="009A7303" w:rsidP="009A7303">
                            <w:pPr>
                              <w:rPr>
                                <w:color w:val="0070C0"/>
                              </w:rPr>
                            </w:pPr>
                          </w:p>
                          <w:p w14:paraId="0E425BCC" w14:textId="77777777" w:rsidR="004E284B" w:rsidRDefault="004E284B" w:rsidP="004E284B">
                            <w:pPr>
                              <w:rPr>
                                <w:color w:val="0070C0"/>
                              </w:rPr>
                            </w:pPr>
                          </w:p>
                          <w:p w14:paraId="22C8605A" w14:textId="77777777" w:rsidR="004E284B" w:rsidRDefault="004E284B" w:rsidP="004E284B">
                            <w:pPr>
                              <w:rPr>
                                <w:color w:val="0070C0"/>
                              </w:rPr>
                            </w:pPr>
                          </w:p>
                          <w:p w14:paraId="3AE90359" w14:textId="77777777" w:rsidR="00D83BA0" w:rsidRDefault="00D83BA0" w:rsidP="004E284B">
                            <w:pPr>
                              <w:rPr>
                                <w:color w:val="0070C0"/>
                              </w:rPr>
                            </w:pPr>
                          </w:p>
                          <w:p w14:paraId="183231AB" w14:textId="77777777" w:rsidR="00D83BA0" w:rsidRDefault="00D83BA0" w:rsidP="004E284B">
                            <w:pPr>
                              <w:rPr>
                                <w:color w:val="0070C0"/>
                              </w:rPr>
                            </w:pPr>
                          </w:p>
                          <w:p w14:paraId="58A839C6" w14:textId="77777777" w:rsidR="00D83BA0" w:rsidRDefault="00D83BA0" w:rsidP="004E284B">
                            <w:pPr>
                              <w:rPr>
                                <w:color w:val="0070C0"/>
                              </w:rPr>
                            </w:pPr>
                          </w:p>
                          <w:p w14:paraId="48BD33CD" w14:textId="77777777" w:rsidR="00D83BA0" w:rsidRDefault="00D83BA0" w:rsidP="004E284B">
                            <w:pPr>
                              <w:rPr>
                                <w:color w:val="0070C0"/>
                              </w:rPr>
                            </w:pPr>
                          </w:p>
                          <w:p w14:paraId="0B3F9067" w14:textId="77777777" w:rsidR="00D83BA0" w:rsidRPr="00D83BA0" w:rsidRDefault="00D83BA0" w:rsidP="00D83BA0">
                            <w:pPr>
                              <w:rPr>
                                <w:b/>
                                <w:color w:val="0070C0"/>
                              </w:rPr>
                            </w:pPr>
                            <w:r w:rsidRPr="00D83BA0">
                              <w:rPr>
                                <w:b/>
                                <w:color w:val="0070C0"/>
                              </w:rPr>
                              <w:t>Be Happy, Be You</w:t>
                            </w:r>
                          </w:p>
                          <w:p w14:paraId="51AF892D" w14:textId="77777777" w:rsidR="00D83BA0" w:rsidRDefault="00D83BA0" w:rsidP="00D83BA0">
                            <w:pPr>
                              <w:rPr>
                                <w:color w:val="0070C0"/>
                              </w:rPr>
                            </w:pPr>
                          </w:p>
                          <w:p w14:paraId="20937A17" w14:textId="77777777" w:rsidR="00D83BA0" w:rsidRPr="00D83BA0" w:rsidRDefault="00D83BA0" w:rsidP="00D83BA0">
                            <w:pPr>
                              <w:rPr>
                                <w:color w:val="0070C0"/>
                              </w:rPr>
                            </w:pPr>
                            <w:r w:rsidRPr="00D83BA0">
                              <w:rPr>
                                <w:color w:val="0070C0"/>
                              </w:rPr>
                              <w:t>This positive and insightful guide gives you the tools to build your confidence, eliminate negative feelings and boost happiness in all areas of your life.</w:t>
                            </w:r>
                          </w:p>
                          <w:p w14:paraId="562E758A" w14:textId="4ECC97E1" w:rsidR="00D83BA0" w:rsidRDefault="00393395" w:rsidP="00D83BA0">
                            <w:pPr>
                              <w:rPr>
                                <w:color w:val="0070C0"/>
                              </w:rPr>
                            </w:pPr>
                            <w:hyperlink r:id="rId51" w:history="1">
                              <w:r w:rsidR="00D83BA0" w:rsidRPr="008C4080">
                                <w:rPr>
                                  <w:rStyle w:val="Hyperlink"/>
                                </w:rPr>
                                <w:t>https://www.amazon.co.uk/s?k=be+happy+be+you&amp;i=stripbooks&amp;crid=2T7XB2F36EC14&amp;sprefix=Be+happy%2Cstripbooks%2C181&amp;ref=nb_sb_ss_i_1_8</w:t>
                              </w:r>
                            </w:hyperlink>
                          </w:p>
                          <w:p w14:paraId="7C251BDB" w14:textId="77777777" w:rsidR="004E284B" w:rsidRDefault="004E284B" w:rsidP="004E284B">
                            <w:pPr>
                              <w:rPr>
                                <w:color w:val="0070C0"/>
                              </w:rPr>
                            </w:pPr>
                          </w:p>
                          <w:p w14:paraId="36AAA57B" w14:textId="77777777" w:rsidR="004E284B" w:rsidRDefault="004E284B" w:rsidP="004E284B">
                            <w:pPr>
                              <w:rPr>
                                <w:color w:val="0070C0"/>
                              </w:rPr>
                            </w:pPr>
                          </w:p>
                          <w:p w14:paraId="4B9B4283" w14:textId="77777777" w:rsidR="004E284B" w:rsidRDefault="004E284B" w:rsidP="004E284B">
                            <w:pPr>
                              <w:rPr>
                                <w:color w:val="0070C0"/>
                              </w:rPr>
                            </w:pPr>
                          </w:p>
                          <w:p w14:paraId="1E538BD6" w14:textId="77777777" w:rsidR="004E284B" w:rsidRDefault="004E284B" w:rsidP="004E284B">
                            <w:pPr>
                              <w:rPr>
                                <w:color w:val="0070C0"/>
                              </w:rPr>
                            </w:pPr>
                          </w:p>
                          <w:p w14:paraId="062847F8" w14:textId="77777777" w:rsidR="004E284B" w:rsidRDefault="004E284B" w:rsidP="004E284B">
                            <w:pPr>
                              <w:rPr>
                                <w:color w:val="0070C0"/>
                              </w:rPr>
                            </w:pPr>
                          </w:p>
                          <w:p w14:paraId="525DA38C" w14:textId="77777777" w:rsidR="004E284B" w:rsidRDefault="004E284B" w:rsidP="004E284B">
                            <w:pPr>
                              <w:rPr>
                                <w:color w:val="0070C0"/>
                              </w:rPr>
                            </w:pPr>
                          </w:p>
                          <w:p w14:paraId="6D582360" w14:textId="77777777" w:rsidR="004E284B" w:rsidRDefault="004E284B" w:rsidP="004E284B">
                            <w:pPr>
                              <w:rPr>
                                <w:color w:val="0070C0"/>
                              </w:rPr>
                            </w:pPr>
                          </w:p>
                          <w:p w14:paraId="6951FAD4" w14:textId="77777777" w:rsidR="004E284B" w:rsidRDefault="004E284B" w:rsidP="004E284B">
                            <w:pPr>
                              <w:rPr>
                                <w:color w:val="0070C0"/>
                              </w:rPr>
                            </w:pPr>
                          </w:p>
                          <w:p w14:paraId="09109905" w14:textId="77777777" w:rsidR="004E284B" w:rsidRDefault="004E284B" w:rsidP="004E284B">
                            <w:pPr>
                              <w:rPr>
                                <w:color w:val="0070C0"/>
                              </w:rPr>
                            </w:pPr>
                          </w:p>
                          <w:p w14:paraId="5CCB0DE9" w14:textId="77777777" w:rsidR="004E284B" w:rsidRDefault="004E284B" w:rsidP="004E284B">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96E97" id="Text Box 329" o:spid="_x0000_s1063" type="#_x0000_t202" style="position:absolute;margin-left:-65.55pt;margin-top:-10.9pt;width:546.1pt;height:760.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" fillcolor="white [3201]" strokecolor="#00b0f0" strokeweight="2pt">
                <v:textbox>
                  <w:txbxContent>
                    <w:p w14:paraId="3AFCC773" w14:textId="77777777" w:rsidR="004E284B" w:rsidRDefault="004E284B"/>
                    <w:p w14:paraId="3A25FF3C" w14:textId="77777777" w:rsidR="009A7303" w:rsidRPr="009A7303" w:rsidRDefault="009A7303" w:rsidP="009A7303">
                      <w:pPr>
                        <w:rPr>
                          <w:color w:val="0070C0"/>
                        </w:rPr>
                      </w:pPr>
                      <w:r w:rsidRPr="009A7303">
                        <w:rPr>
                          <w:color w:val="0070C0"/>
                        </w:rPr>
                        <w:t xml:space="preserve">Here are some suggestions of inspirational books, websites &amp; podcasts you may like to have a look at and listen too.  </w:t>
                      </w:r>
                    </w:p>
                    <w:p w14:paraId="5EBD8413" w14:textId="77777777" w:rsidR="009A7303" w:rsidRPr="009A7303" w:rsidRDefault="009A7303" w:rsidP="009A7303">
                      <w:pPr>
                        <w:rPr>
                          <w:color w:val="0070C0"/>
                        </w:rPr>
                      </w:pPr>
                    </w:p>
                    <w:p w14:paraId="2780C098" w14:textId="77777777" w:rsidR="009A7303" w:rsidRDefault="009A7303" w:rsidP="009A7303">
                      <w:pPr>
                        <w:rPr>
                          <w:b/>
                          <w:color w:val="0070C0"/>
                          <w:sz w:val="28"/>
                          <w:szCs w:val="28"/>
                        </w:rPr>
                      </w:pPr>
                      <w:r w:rsidRPr="009A7303">
                        <w:rPr>
                          <w:b/>
                          <w:color w:val="0070C0"/>
                          <w:sz w:val="28"/>
                          <w:szCs w:val="28"/>
                        </w:rPr>
                        <w:t>Online resources</w:t>
                      </w:r>
                    </w:p>
                    <w:p w14:paraId="21D222E3" w14:textId="77777777" w:rsidR="009A7303" w:rsidRPr="009A7303" w:rsidRDefault="009A7303" w:rsidP="009A7303">
                      <w:pPr>
                        <w:rPr>
                          <w:b/>
                          <w:color w:val="0070C0"/>
                          <w:sz w:val="28"/>
                          <w:szCs w:val="28"/>
                        </w:rPr>
                      </w:pPr>
                    </w:p>
                    <w:p w14:paraId="11694C15" w14:textId="77777777" w:rsidR="009A7303" w:rsidRPr="009A7303" w:rsidRDefault="009A7303" w:rsidP="009A7303">
                      <w:pPr>
                        <w:rPr>
                          <w:color w:val="0070C0"/>
                        </w:rPr>
                      </w:pPr>
                      <w:r w:rsidRPr="009A7303">
                        <w:rPr>
                          <w:color w:val="0070C0"/>
                        </w:rPr>
                        <w:t xml:space="preserve">BBC Radio 1- My mind &amp; Me these short podcasts talks about mental health, stress busting tips from radio 1 and 1Xtra DJ’s, Dr Rahha’s tips on managing stress &amp; pressure, 7 stars reveal how song writing &amp; music helped their mental health. </w:t>
                      </w:r>
                    </w:p>
                    <w:p w14:paraId="0F987256" w14:textId="77BD460C" w:rsidR="009A7303" w:rsidRDefault="00393395" w:rsidP="009A7303">
                      <w:pPr>
                        <w:rPr>
                          <w:color w:val="0070C0"/>
                        </w:rPr>
                      </w:pPr>
                      <w:hyperlink r:id="rId52" w:history="1">
                        <w:r w:rsidR="009A7303" w:rsidRPr="008C4080">
                          <w:rPr>
                            <w:rStyle w:val="Hyperlink"/>
                          </w:rPr>
                          <w:t>https://www.bbc.co.uk/programmes/p04pxgfk</w:t>
                        </w:r>
                      </w:hyperlink>
                    </w:p>
                    <w:p w14:paraId="15913157" w14:textId="77777777" w:rsidR="009A7303" w:rsidRPr="009A7303" w:rsidRDefault="009A7303" w:rsidP="009A7303">
                      <w:pPr>
                        <w:rPr>
                          <w:color w:val="0070C0"/>
                        </w:rPr>
                      </w:pPr>
                    </w:p>
                    <w:p w14:paraId="18F5201F" w14:textId="77777777" w:rsidR="009A7303" w:rsidRPr="009A7303" w:rsidRDefault="009A7303" w:rsidP="009A7303">
                      <w:pPr>
                        <w:rPr>
                          <w:color w:val="0070C0"/>
                        </w:rPr>
                      </w:pPr>
                      <w:r w:rsidRPr="009A7303">
                        <w:rPr>
                          <w:color w:val="0070C0"/>
                        </w:rPr>
                        <w:t xml:space="preserve">BBC iplayer – Football, Prince William and Our Mental Health </w:t>
                      </w:r>
                    </w:p>
                    <w:p w14:paraId="0EDE05A1" w14:textId="77777777" w:rsidR="009A7303" w:rsidRPr="009A7303" w:rsidRDefault="009A7303" w:rsidP="009A7303">
                      <w:pPr>
                        <w:rPr>
                          <w:color w:val="0070C0"/>
                        </w:rPr>
                      </w:pPr>
                      <w:r w:rsidRPr="009A7303">
                        <w:rPr>
                          <w:color w:val="0070C0"/>
                        </w:rPr>
                        <w:t>In this documentary Prince William talks to football stars such as Joe Hart (</w:t>
                      </w:r>
                      <w:proofErr w:type="spellStart"/>
                      <w:r w:rsidRPr="009A7303">
                        <w:rPr>
                          <w:color w:val="0070C0"/>
                        </w:rPr>
                        <w:t>ex England</w:t>
                      </w:r>
                      <w:proofErr w:type="spellEnd"/>
                      <w:r w:rsidRPr="009A7303">
                        <w:rPr>
                          <w:color w:val="0070C0"/>
                        </w:rPr>
                        <w:t xml:space="preserve"> goal keeper) &amp; Frank Lampard (Chelsea Manager) to explore why men find it so hard to talk about emotions.  Prince William wants to use Football as a way to get men/boys talking more to break the taboo that surrounds Mental Health.</w:t>
                      </w:r>
                    </w:p>
                    <w:p w14:paraId="768AA616" w14:textId="1D4C00B8" w:rsidR="009A7303" w:rsidRDefault="00393395" w:rsidP="009A7303">
                      <w:pPr>
                        <w:rPr>
                          <w:color w:val="0070C0"/>
                        </w:rPr>
                      </w:pPr>
                      <w:hyperlink r:id="rId53" w:history="1">
                        <w:r w:rsidR="009A7303" w:rsidRPr="008C4080">
                          <w:rPr>
                            <w:rStyle w:val="Hyperlink"/>
                          </w:rPr>
                          <w:t>https://www.bbc.co.uk/programmes/m000jkbr</w:t>
                        </w:r>
                      </w:hyperlink>
                    </w:p>
                    <w:p w14:paraId="33353E62" w14:textId="77777777" w:rsidR="009A7303" w:rsidRPr="009A7303" w:rsidRDefault="009A7303" w:rsidP="009A7303">
                      <w:pPr>
                        <w:rPr>
                          <w:color w:val="0070C0"/>
                        </w:rPr>
                      </w:pPr>
                    </w:p>
                    <w:p w14:paraId="21E3A23F" w14:textId="77777777" w:rsidR="009A7303" w:rsidRPr="009A7303" w:rsidRDefault="009A7303" w:rsidP="009A7303">
                      <w:pPr>
                        <w:rPr>
                          <w:color w:val="0070C0"/>
                        </w:rPr>
                      </w:pPr>
                      <w:r w:rsidRPr="009A7303">
                        <w:rPr>
                          <w:color w:val="0070C0"/>
                        </w:rPr>
                        <w:t xml:space="preserve">Here is also a link to YoungMind’s page on looking after yourself during coronavirus. </w:t>
                      </w:r>
                    </w:p>
                    <w:p w14:paraId="506D5AD4" w14:textId="40771AAA" w:rsidR="004E284B" w:rsidRDefault="00393395" w:rsidP="009A7303">
                      <w:pPr>
                        <w:rPr>
                          <w:color w:val="0070C0"/>
                        </w:rPr>
                      </w:pPr>
                      <w:hyperlink r:id="rId54" w:history="1">
                        <w:r w:rsidR="009A7303" w:rsidRPr="008C4080">
                          <w:rPr>
                            <w:rStyle w:val="Hyperlink"/>
                          </w:rPr>
                          <w:t>https://youngminds.org.uk/find-help/looking-after-yourself/coronavirus-and-mental-health/</w:t>
                        </w:r>
                      </w:hyperlink>
                    </w:p>
                    <w:p w14:paraId="07C456BC" w14:textId="77777777" w:rsidR="009A7303" w:rsidRDefault="009A7303" w:rsidP="009A7303">
                      <w:pPr>
                        <w:rPr>
                          <w:color w:val="0070C0"/>
                        </w:rPr>
                      </w:pPr>
                    </w:p>
                    <w:p w14:paraId="03C2B287" w14:textId="77777777" w:rsidR="009A7303" w:rsidRDefault="009A7303" w:rsidP="009A7303">
                      <w:pPr>
                        <w:rPr>
                          <w:b/>
                          <w:color w:val="0070C0"/>
                          <w:sz w:val="28"/>
                          <w:szCs w:val="28"/>
                        </w:rPr>
                      </w:pPr>
                      <w:r w:rsidRPr="009A7303">
                        <w:rPr>
                          <w:b/>
                          <w:color w:val="0070C0"/>
                          <w:sz w:val="28"/>
                          <w:szCs w:val="28"/>
                        </w:rPr>
                        <w:t>Books</w:t>
                      </w:r>
                    </w:p>
                    <w:p w14:paraId="28BA3EEF" w14:textId="77777777" w:rsidR="009A7303" w:rsidRPr="009A7303" w:rsidRDefault="009A7303" w:rsidP="009A7303">
                      <w:pPr>
                        <w:rPr>
                          <w:b/>
                          <w:color w:val="0070C0"/>
                          <w:sz w:val="28"/>
                          <w:szCs w:val="28"/>
                        </w:rPr>
                      </w:pPr>
                    </w:p>
                    <w:p w14:paraId="5F479957" w14:textId="77777777" w:rsidR="009A7303" w:rsidRDefault="009A7303" w:rsidP="009A7303">
                      <w:pPr>
                        <w:rPr>
                          <w:b/>
                          <w:color w:val="0070C0"/>
                        </w:rPr>
                      </w:pPr>
                      <w:r w:rsidRPr="009A7303">
                        <w:rPr>
                          <w:b/>
                          <w:color w:val="0070C0"/>
                        </w:rPr>
                        <w:t xml:space="preserve">Looking After Your Mental Health </w:t>
                      </w:r>
                    </w:p>
                    <w:p w14:paraId="0C0D2979" w14:textId="77777777" w:rsidR="009A7303" w:rsidRPr="009A7303" w:rsidRDefault="009A7303" w:rsidP="009A7303">
                      <w:pPr>
                        <w:rPr>
                          <w:b/>
                          <w:color w:val="0070C0"/>
                        </w:rPr>
                      </w:pPr>
                    </w:p>
                    <w:p w14:paraId="58D29691" w14:textId="77777777" w:rsidR="009A7303" w:rsidRPr="009A7303" w:rsidRDefault="009A7303" w:rsidP="009A7303">
                      <w:pPr>
                        <w:rPr>
                          <w:color w:val="0070C0"/>
                        </w:rPr>
                      </w:pPr>
                      <w:r w:rsidRPr="009A7303">
                        <w:rPr>
                          <w:color w:val="0070C0"/>
                        </w:rPr>
                        <w:t>With lots of practical advice, this lively, accessible guide explains why we have emotions, and what can influence them. Covering everything from friendships, social media and bullying to divorce, depression and eating disorders, this is an essential book for young people.</w:t>
                      </w:r>
                    </w:p>
                    <w:p w14:paraId="4F8B8ED9" w14:textId="2B6E8AD7" w:rsidR="009A7303" w:rsidRDefault="00393395" w:rsidP="009A7303">
                      <w:pPr>
                        <w:rPr>
                          <w:color w:val="0070C0"/>
                        </w:rPr>
                      </w:pPr>
                      <w:hyperlink r:id="rId55" w:history="1">
                        <w:r w:rsidR="009A7303" w:rsidRPr="008C4080">
                          <w:rPr>
                            <w:rStyle w:val="Hyperlink"/>
                          </w:rPr>
                          <w:t>https://www.amazon.co.uk/Looking-After-Your-Mental-Health/dp/1474937292/ref=sr_1_1?crid=1XOH2GVJA4VZ1&amp;dchild=1&amp;keywords=looking+after+your+mental+health&amp;qid=1594128669&amp;s=books&amp;sprefix=looking+after+y%2Caps%2C186&amp;sr=1-1</w:t>
                        </w:r>
                      </w:hyperlink>
                    </w:p>
                    <w:p w14:paraId="21E70B19" w14:textId="01D2D698" w:rsidR="009A7303" w:rsidRPr="009A7303" w:rsidRDefault="009A7303" w:rsidP="009A7303">
                      <w:pPr>
                        <w:rPr>
                          <w:color w:val="0070C0"/>
                        </w:rPr>
                      </w:pPr>
                      <w:r w:rsidRPr="009A7303">
                        <w:rPr>
                          <w:color w:val="0070C0"/>
                        </w:rPr>
                        <w:t xml:space="preserve">   </w:t>
                      </w:r>
                    </w:p>
                    <w:p w14:paraId="3446B50A" w14:textId="77777777" w:rsidR="009A7303" w:rsidRDefault="009A7303" w:rsidP="009A7303">
                      <w:pPr>
                        <w:rPr>
                          <w:color w:val="0070C0"/>
                        </w:rPr>
                      </w:pPr>
                    </w:p>
                    <w:p w14:paraId="0E425BCC" w14:textId="77777777" w:rsidR="004E284B" w:rsidRDefault="004E284B" w:rsidP="004E284B">
                      <w:pPr>
                        <w:rPr>
                          <w:color w:val="0070C0"/>
                        </w:rPr>
                      </w:pPr>
                    </w:p>
                    <w:p w14:paraId="22C8605A" w14:textId="77777777" w:rsidR="004E284B" w:rsidRDefault="004E284B" w:rsidP="004E284B">
                      <w:pPr>
                        <w:rPr>
                          <w:color w:val="0070C0"/>
                        </w:rPr>
                      </w:pPr>
                    </w:p>
                    <w:p w14:paraId="3AE90359" w14:textId="77777777" w:rsidR="00D83BA0" w:rsidRDefault="00D83BA0" w:rsidP="004E284B">
                      <w:pPr>
                        <w:rPr>
                          <w:color w:val="0070C0"/>
                        </w:rPr>
                      </w:pPr>
                    </w:p>
                    <w:p w14:paraId="183231AB" w14:textId="77777777" w:rsidR="00D83BA0" w:rsidRDefault="00D83BA0" w:rsidP="004E284B">
                      <w:pPr>
                        <w:rPr>
                          <w:color w:val="0070C0"/>
                        </w:rPr>
                      </w:pPr>
                    </w:p>
                    <w:p w14:paraId="58A839C6" w14:textId="77777777" w:rsidR="00D83BA0" w:rsidRDefault="00D83BA0" w:rsidP="004E284B">
                      <w:pPr>
                        <w:rPr>
                          <w:color w:val="0070C0"/>
                        </w:rPr>
                      </w:pPr>
                    </w:p>
                    <w:p w14:paraId="48BD33CD" w14:textId="77777777" w:rsidR="00D83BA0" w:rsidRDefault="00D83BA0" w:rsidP="004E284B">
                      <w:pPr>
                        <w:rPr>
                          <w:color w:val="0070C0"/>
                        </w:rPr>
                      </w:pPr>
                    </w:p>
                    <w:p w14:paraId="0B3F9067" w14:textId="77777777" w:rsidR="00D83BA0" w:rsidRPr="00D83BA0" w:rsidRDefault="00D83BA0" w:rsidP="00D83BA0">
                      <w:pPr>
                        <w:rPr>
                          <w:b/>
                          <w:color w:val="0070C0"/>
                        </w:rPr>
                      </w:pPr>
                      <w:r w:rsidRPr="00D83BA0">
                        <w:rPr>
                          <w:b/>
                          <w:color w:val="0070C0"/>
                        </w:rPr>
                        <w:t>Be Happy, Be You</w:t>
                      </w:r>
                    </w:p>
                    <w:p w14:paraId="51AF892D" w14:textId="77777777" w:rsidR="00D83BA0" w:rsidRDefault="00D83BA0" w:rsidP="00D83BA0">
                      <w:pPr>
                        <w:rPr>
                          <w:color w:val="0070C0"/>
                        </w:rPr>
                      </w:pPr>
                    </w:p>
                    <w:p w14:paraId="20937A17" w14:textId="77777777" w:rsidR="00D83BA0" w:rsidRPr="00D83BA0" w:rsidRDefault="00D83BA0" w:rsidP="00D83BA0">
                      <w:pPr>
                        <w:rPr>
                          <w:color w:val="0070C0"/>
                        </w:rPr>
                      </w:pPr>
                      <w:r w:rsidRPr="00D83BA0">
                        <w:rPr>
                          <w:color w:val="0070C0"/>
                        </w:rPr>
                        <w:t>This positive and insightful guide gives you the tools to build your confidence, eliminate negative feelings and boost happiness in all areas of your life.</w:t>
                      </w:r>
                    </w:p>
                    <w:p w14:paraId="562E758A" w14:textId="4ECC97E1" w:rsidR="00D83BA0" w:rsidRDefault="00393395" w:rsidP="00D83BA0">
                      <w:pPr>
                        <w:rPr>
                          <w:color w:val="0070C0"/>
                        </w:rPr>
                      </w:pPr>
                      <w:hyperlink r:id="rId56" w:history="1">
                        <w:r w:rsidR="00D83BA0" w:rsidRPr="008C4080">
                          <w:rPr>
                            <w:rStyle w:val="Hyperlink"/>
                          </w:rPr>
                          <w:t>https://www.amazon.co.uk/s?k=be+happy+be+you&amp;i=stripbooks&amp;crid=2T7XB2F36EC14&amp;sprefix=Be+happy%2Cstripbooks%2C181&amp;ref=nb_sb_ss_i_1_8</w:t>
                        </w:r>
                      </w:hyperlink>
                    </w:p>
                    <w:p w14:paraId="7C251BDB" w14:textId="77777777" w:rsidR="004E284B" w:rsidRDefault="004E284B" w:rsidP="004E284B">
                      <w:pPr>
                        <w:rPr>
                          <w:color w:val="0070C0"/>
                        </w:rPr>
                      </w:pPr>
                    </w:p>
                    <w:p w14:paraId="36AAA57B" w14:textId="77777777" w:rsidR="004E284B" w:rsidRDefault="004E284B" w:rsidP="004E284B">
                      <w:pPr>
                        <w:rPr>
                          <w:color w:val="0070C0"/>
                        </w:rPr>
                      </w:pPr>
                    </w:p>
                    <w:p w14:paraId="4B9B4283" w14:textId="77777777" w:rsidR="004E284B" w:rsidRDefault="004E284B" w:rsidP="004E284B">
                      <w:pPr>
                        <w:rPr>
                          <w:color w:val="0070C0"/>
                        </w:rPr>
                      </w:pPr>
                    </w:p>
                    <w:p w14:paraId="1E538BD6" w14:textId="77777777" w:rsidR="004E284B" w:rsidRDefault="004E284B" w:rsidP="004E284B">
                      <w:pPr>
                        <w:rPr>
                          <w:color w:val="0070C0"/>
                        </w:rPr>
                      </w:pPr>
                    </w:p>
                    <w:p w14:paraId="062847F8" w14:textId="77777777" w:rsidR="004E284B" w:rsidRDefault="004E284B" w:rsidP="004E284B">
                      <w:pPr>
                        <w:rPr>
                          <w:color w:val="0070C0"/>
                        </w:rPr>
                      </w:pPr>
                    </w:p>
                    <w:p w14:paraId="525DA38C" w14:textId="77777777" w:rsidR="004E284B" w:rsidRDefault="004E284B" w:rsidP="004E284B">
                      <w:pPr>
                        <w:rPr>
                          <w:color w:val="0070C0"/>
                        </w:rPr>
                      </w:pPr>
                    </w:p>
                    <w:p w14:paraId="6D582360" w14:textId="77777777" w:rsidR="004E284B" w:rsidRDefault="004E284B" w:rsidP="004E284B">
                      <w:pPr>
                        <w:rPr>
                          <w:color w:val="0070C0"/>
                        </w:rPr>
                      </w:pPr>
                    </w:p>
                    <w:p w14:paraId="6951FAD4" w14:textId="77777777" w:rsidR="004E284B" w:rsidRDefault="004E284B" w:rsidP="004E284B">
                      <w:pPr>
                        <w:rPr>
                          <w:color w:val="0070C0"/>
                        </w:rPr>
                      </w:pPr>
                    </w:p>
                    <w:p w14:paraId="09109905" w14:textId="77777777" w:rsidR="004E284B" w:rsidRDefault="004E284B" w:rsidP="004E284B">
                      <w:pPr>
                        <w:rPr>
                          <w:color w:val="0070C0"/>
                        </w:rPr>
                      </w:pPr>
                    </w:p>
                    <w:p w14:paraId="5CCB0DE9" w14:textId="77777777" w:rsidR="004E284B" w:rsidRDefault="004E284B" w:rsidP="004E284B">
                      <w:pPr>
                        <w:rPr>
                          <w:color w:val="0070C0"/>
                        </w:rPr>
                      </w:pPr>
                    </w:p>
                  </w:txbxContent>
                </v:textbox>
              </v:shape>
            </w:pict>
          </mc:Fallback>
        </mc:AlternateContent>
      </w:r>
      <w:r w:rsidR="00305B76">
        <w:rPr>
          <w:noProof/>
          <w:lang w:eastAsia="en-GB"/>
        </w:rPr>
        <mc:AlternateContent>
          <mc:Choice Requires="wps">
            <w:drawing>
              <wp:anchor distT="0" distB="0" distL="114300" distR="114300" simplePos="0" relativeHeight="251781120" behindDoc="0" locked="0" layoutInCell="1" allowOverlap="1" wp14:anchorId="7AEEF5AA" wp14:editId="58B287B9">
                <wp:simplePos x="0" y="0"/>
                <wp:positionH relativeFrom="column">
                  <wp:posOffset>-772064</wp:posOffset>
                </wp:positionH>
                <wp:positionV relativeFrom="paragraph">
                  <wp:posOffset>-715992</wp:posOffset>
                </wp:positionV>
                <wp:extent cx="4502989" cy="500332"/>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4502989" cy="500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4D4E9" w14:textId="6F0FC4BD" w:rsidR="004E284B" w:rsidRDefault="000E11E9" w:rsidP="00305B76">
                            <w:r>
                              <w:rPr>
                                <w:rFonts w:asciiTheme="majorHAnsi" w:hAnsiTheme="majorHAnsi"/>
                                <w:b/>
                                <w:color w:val="0070C0"/>
                                <w:sz w:val="48"/>
                                <w:szCs w:val="48"/>
                              </w:rPr>
                              <w:t xml:space="preserve">Summer Reading List </w:t>
                            </w:r>
                          </w:p>
                          <w:p w14:paraId="52A9AACE"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EF5AA" id="Text Box 328" o:spid="_x0000_s1064" type="#_x0000_t202" style="position:absolute;margin-left:-60.8pt;margin-top:-56.4pt;width:354.55pt;height:39.4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" fillcolor="white [3201]" stroked="f" strokeweight=".5pt">
                <v:textbox>
                  <w:txbxContent>
                    <w:p w14:paraId="4A04D4E9" w14:textId="6F0FC4BD" w:rsidR="004E284B" w:rsidRDefault="000E11E9" w:rsidP="00305B76">
                      <w:r>
                        <w:rPr>
                          <w:rFonts w:asciiTheme="majorHAnsi" w:hAnsiTheme="majorHAnsi"/>
                          <w:b/>
                          <w:color w:val="0070C0"/>
                          <w:sz w:val="48"/>
                          <w:szCs w:val="48"/>
                        </w:rPr>
                        <w:t xml:space="preserve">Summer Reading List </w:t>
                      </w:r>
                    </w:p>
                    <w:p w14:paraId="52A9AACE" w14:textId="77777777" w:rsidR="004E284B" w:rsidRDefault="004E284B"/>
                  </w:txbxContent>
                </v:textbox>
              </v:shape>
            </w:pict>
          </mc:Fallback>
        </mc:AlternateContent>
      </w:r>
    </w:p>
    <w:p w14:paraId="4ED78EB5" w14:textId="79F79B9E" w:rsidR="00462E6F" w:rsidRDefault="00FD26E3" w:rsidP="00DF1569">
      <w:pPr>
        <w:tabs>
          <w:tab w:val="left" w:pos="1540"/>
        </w:tabs>
      </w:pPr>
      <w:r>
        <w:rPr>
          <w:noProof/>
          <w:lang w:eastAsia="en-GB"/>
        </w:rPr>
        <mc:AlternateContent>
          <mc:Choice Requires="wps">
            <w:drawing>
              <wp:anchor distT="0" distB="0" distL="114300" distR="114300" simplePos="0" relativeHeight="251785216" behindDoc="0" locked="0" layoutInCell="1" allowOverlap="1" wp14:anchorId="17FB246E" wp14:editId="717A21CC">
                <wp:simplePos x="0" y="0"/>
                <wp:positionH relativeFrom="column">
                  <wp:posOffset>-790575</wp:posOffset>
                </wp:positionH>
                <wp:positionV relativeFrom="paragraph">
                  <wp:posOffset>2857500</wp:posOffset>
                </wp:positionV>
                <wp:extent cx="6913880" cy="4581525"/>
                <wp:effectExtent l="0" t="0" r="20320" b="28575"/>
                <wp:wrapNone/>
                <wp:docPr id="338" name="Text Box 338"/>
                <wp:cNvGraphicFramePr/>
                <a:graphic xmlns:a="http://schemas.openxmlformats.org/drawingml/2006/main">
                  <a:graphicData uri="http://schemas.microsoft.com/office/word/2010/wordprocessingShape">
                    <wps:wsp>
                      <wps:cNvSpPr txBox="1"/>
                      <wps:spPr>
                        <a:xfrm>
                          <a:off x="0" y="0"/>
                          <a:ext cx="6913880" cy="458152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5056549" w14:textId="77777777" w:rsidR="00952437" w:rsidRDefault="00952437">
                            <w:pPr>
                              <w:rPr>
                                <w:color w:val="0070C0"/>
                              </w:rPr>
                            </w:pPr>
                          </w:p>
                          <w:p w14:paraId="4CAF6EFC" w14:textId="77777777" w:rsidR="004C1210" w:rsidRPr="004C1210" w:rsidRDefault="001D00A5" w:rsidP="004C1210">
                            <w:pPr>
                              <w:jc w:val="center"/>
                              <w:rPr>
                                <w:b/>
                                <w:color w:val="0070C0"/>
                                <w:sz w:val="32"/>
                                <w:u w:val="single"/>
                              </w:rPr>
                            </w:pPr>
                            <w:r w:rsidRPr="001D00A5">
                              <w:rPr>
                                <w:color w:val="FF0000"/>
                              </w:rPr>
                              <w:t xml:space="preserve"> </w:t>
                            </w:r>
                            <w:r w:rsidR="004C1210" w:rsidRPr="004C1210">
                              <w:rPr>
                                <w:b/>
                                <w:color w:val="0070C0"/>
                                <w:sz w:val="32"/>
                                <w:u w:val="single"/>
                              </w:rPr>
                              <w:t>MHST IS OPEN DURING THE SUMMER HOLIDAYS</w:t>
                            </w:r>
                          </w:p>
                          <w:p w14:paraId="014194E3" w14:textId="77777777" w:rsidR="004C1210" w:rsidRPr="004C1210" w:rsidRDefault="004C1210" w:rsidP="004C1210">
                            <w:pPr>
                              <w:jc w:val="center"/>
                              <w:rPr>
                                <w:b/>
                                <w:color w:val="0070C0"/>
                                <w:sz w:val="32"/>
                              </w:rPr>
                            </w:pPr>
                          </w:p>
                          <w:p w14:paraId="4BF98C0D" w14:textId="77777777" w:rsidR="004C1210" w:rsidRPr="004C1210" w:rsidRDefault="004C1210" w:rsidP="004C1210">
                            <w:pPr>
                              <w:jc w:val="center"/>
                              <w:rPr>
                                <w:b/>
                                <w:color w:val="0070C0"/>
                                <w:sz w:val="32"/>
                              </w:rPr>
                            </w:pPr>
                            <w:r w:rsidRPr="004C1210">
                              <w:rPr>
                                <w:b/>
                                <w:color w:val="0070C0"/>
                                <w:sz w:val="32"/>
                              </w:rPr>
                              <w:t>Please do remember that the MHST is operational 52 weeks of the year, therefore our service continues to be open during the summer holidays and we continue to welcome referrals from parents/carers, young people and schools/colleges.</w:t>
                            </w:r>
                          </w:p>
                          <w:p w14:paraId="3F7EA26B" w14:textId="77777777" w:rsidR="004C1210" w:rsidRPr="004C1210" w:rsidRDefault="004C1210" w:rsidP="004C1210">
                            <w:pPr>
                              <w:jc w:val="center"/>
                              <w:rPr>
                                <w:b/>
                                <w:color w:val="0070C0"/>
                                <w:sz w:val="32"/>
                              </w:rPr>
                            </w:pPr>
                          </w:p>
                          <w:p w14:paraId="7829C40D" w14:textId="77777777" w:rsidR="004C1210" w:rsidRPr="004C1210" w:rsidRDefault="004C1210" w:rsidP="004C1210">
                            <w:pPr>
                              <w:jc w:val="center"/>
                              <w:rPr>
                                <w:b/>
                                <w:color w:val="0070C0"/>
                                <w:sz w:val="32"/>
                              </w:rPr>
                            </w:pPr>
                            <w:r w:rsidRPr="004C1210">
                              <w:rPr>
                                <w:rStyle w:val="Hyperlink"/>
                                <w:b/>
                                <w:color w:val="0070C0"/>
                                <w:sz w:val="32"/>
                                <w:u w:val="none"/>
                              </w:rPr>
                              <w:t>Our working hours are Monday – Friday 09:00-17:00</w:t>
                            </w:r>
                          </w:p>
                          <w:p w14:paraId="7553171D" w14:textId="77777777" w:rsidR="004C1210" w:rsidRPr="004C1210" w:rsidRDefault="004C1210" w:rsidP="004C1210">
                            <w:pPr>
                              <w:jc w:val="center"/>
                              <w:rPr>
                                <w:b/>
                                <w:color w:val="0070C0"/>
                                <w:sz w:val="32"/>
                              </w:rPr>
                            </w:pPr>
                          </w:p>
                          <w:p w14:paraId="7313396B" w14:textId="77777777" w:rsidR="004C1210" w:rsidRDefault="004C1210" w:rsidP="004C1210">
                            <w:pPr>
                              <w:jc w:val="center"/>
                              <w:rPr>
                                <w:rStyle w:val="Hyperlink"/>
                                <w:b/>
                                <w:color w:val="0070C0"/>
                                <w:sz w:val="32"/>
                                <w:u w:val="none"/>
                              </w:rPr>
                            </w:pPr>
                            <w:r w:rsidRPr="004C1210">
                              <w:rPr>
                                <w:b/>
                                <w:color w:val="0070C0"/>
                                <w:sz w:val="32"/>
                              </w:rPr>
                              <w:t xml:space="preserve">If you would like a referral form please email </w:t>
                            </w:r>
                            <w:hyperlink r:id="rId57" w:history="1">
                              <w:r w:rsidRPr="00FD26E3">
                                <w:rPr>
                                  <w:rStyle w:val="Hyperlink"/>
                                  <w:b/>
                                  <w:color w:val="002060"/>
                                  <w:sz w:val="32"/>
                                  <w:u w:val="none"/>
                                </w:rPr>
                                <w:t>SouthamptonMHST@solent.nhs.uk</w:t>
                              </w:r>
                            </w:hyperlink>
                          </w:p>
                          <w:p w14:paraId="0FAA9F0F" w14:textId="562A3021" w:rsidR="004C1210" w:rsidRPr="004C1210" w:rsidRDefault="004C1210" w:rsidP="004C1210">
                            <w:pPr>
                              <w:jc w:val="center"/>
                              <w:rPr>
                                <w:rStyle w:val="Hyperlink"/>
                                <w:b/>
                                <w:color w:val="0070C0"/>
                                <w:sz w:val="32"/>
                                <w:u w:val="none"/>
                              </w:rPr>
                            </w:pPr>
                            <w:r w:rsidRPr="004C1210">
                              <w:rPr>
                                <w:rStyle w:val="Hyperlink"/>
                                <w:b/>
                                <w:color w:val="0070C0"/>
                                <w:sz w:val="32"/>
                                <w:u w:val="none"/>
                              </w:rPr>
                              <w:t xml:space="preserve">  We can send the referral form by email or by post.</w:t>
                            </w:r>
                          </w:p>
                          <w:p w14:paraId="1FA4CF1A" w14:textId="77777777" w:rsidR="004C1210" w:rsidRDefault="004C1210" w:rsidP="004C1210">
                            <w:pPr>
                              <w:jc w:val="center"/>
                              <w:rPr>
                                <w:rStyle w:val="Hyperlink"/>
                                <w:b/>
                                <w:color w:val="0070C0"/>
                                <w:sz w:val="32"/>
                                <w:u w:val="none"/>
                              </w:rPr>
                            </w:pPr>
                          </w:p>
                          <w:p w14:paraId="10A9EB52" w14:textId="77777777" w:rsidR="004C1210" w:rsidRPr="00697B7A" w:rsidRDefault="004C1210" w:rsidP="004C1210">
                            <w:pPr>
                              <w:jc w:val="center"/>
                              <w:rPr>
                                <w:rFonts w:asciiTheme="majorHAnsi" w:hAnsiTheme="majorHAnsi"/>
                                <w:b/>
                                <w:color w:val="0070C0"/>
                                <w:sz w:val="32"/>
                              </w:rPr>
                            </w:pPr>
                            <w:r>
                              <w:rPr>
                                <w:rStyle w:val="Hyperlink"/>
                                <w:b/>
                                <w:color w:val="0070C0"/>
                                <w:sz w:val="32"/>
                                <w:u w:val="none"/>
                              </w:rPr>
                              <w:t xml:space="preserve">Alternatively please call on </w:t>
                            </w:r>
                            <w:r w:rsidRPr="00697B7A">
                              <w:rPr>
                                <w:rFonts w:asciiTheme="majorHAnsi" w:hAnsiTheme="majorHAnsi"/>
                                <w:b/>
                                <w:color w:val="0070C0"/>
                                <w:sz w:val="32"/>
                              </w:rPr>
                              <w:t>0300 1236689</w:t>
                            </w:r>
                          </w:p>
                          <w:p w14:paraId="61B55838" w14:textId="77777777" w:rsidR="004C1210" w:rsidRDefault="004C1210" w:rsidP="004C1210">
                            <w:pPr>
                              <w:jc w:val="center"/>
                              <w:rPr>
                                <w:rStyle w:val="Hyperlink"/>
                                <w:b/>
                                <w:color w:val="0070C0"/>
                                <w:sz w:val="32"/>
                                <w:u w:val="none"/>
                              </w:rPr>
                            </w:pPr>
                          </w:p>
                          <w:p w14:paraId="0506355D" w14:textId="77777777" w:rsidR="004C1210" w:rsidRDefault="004C1210" w:rsidP="004C1210">
                            <w:pPr>
                              <w:rPr>
                                <w:color w:val="0070C0"/>
                              </w:rPr>
                            </w:pPr>
                          </w:p>
                          <w:p w14:paraId="5A39DC2B" w14:textId="77777777" w:rsidR="004C1210" w:rsidRPr="00AF7359" w:rsidRDefault="004C1210" w:rsidP="004C1210">
                            <w:pPr>
                              <w:jc w:val="center"/>
                              <w:rPr>
                                <w:b/>
                                <w:color w:val="0070C0"/>
                                <w:sz w:val="36"/>
                                <w:u w:val="single"/>
                              </w:rPr>
                            </w:pPr>
                            <w:r w:rsidRPr="00AF7359">
                              <w:rPr>
                                <w:b/>
                                <w:color w:val="0070C0"/>
                                <w:sz w:val="36"/>
                                <w:u w:val="single"/>
                              </w:rPr>
                              <w:t>We wish you all a happy and safe summer holidays.</w:t>
                            </w:r>
                          </w:p>
                          <w:p w14:paraId="7D37AA98" w14:textId="7A31EA02" w:rsidR="001D00A5" w:rsidRPr="001D00A5" w:rsidRDefault="001D00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B246E" id="Text Box 338" o:spid="_x0000_s1065" type="#_x0000_t202" style="position:absolute;margin-left:-62.25pt;margin-top:225pt;width:544.4pt;height:36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" fillcolor="white [3201]" strokecolor="#00b0f0" strokeweight="2pt">
                <v:textbox>
                  <w:txbxContent>
                    <w:p w14:paraId="55056549" w14:textId="77777777" w:rsidR="00952437" w:rsidRDefault="00952437">
                      <w:pPr>
                        <w:rPr>
                          <w:color w:val="0070C0"/>
                        </w:rPr>
                      </w:pPr>
                    </w:p>
                    <w:p w14:paraId="4CAF6EFC" w14:textId="77777777" w:rsidR="004C1210" w:rsidRPr="004C1210" w:rsidRDefault="001D00A5" w:rsidP="004C1210">
                      <w:pPr>
                        <w:jc w:val="center"/>
                        <w:rPr>
                          <w:b/>
                          <w:color w:val="0070C0"/>
                          <w:sz w:val="32"/>
                          <w:u w:val="single"/>
                        </w:rPr>
                      </w:pPr>
                      <w:r w:rsidRPr="001D00A5">
                        <w:rPr>
                          <w:color w:val="FF0000"/>
                        </w:rPr>
                        <w:t xml:space="preserve"> </w:t>
                      </w:r>
                      <w:r w:rsidR="004C1210" w:rsidRPr="004C1210">
                        <w:rPr>
                          <w:b/>
                          <w:color w:val="0070C0"/>
                          <w:sz w:val="32"/>
                          <w:u w:val="single"/>
                        </w:rPr>
                        <w:t>MHST IS OPEN DURING THE SUMMER HOLIDAYS</w:t>
                      </w:r>
                    </w:p>
                    <w:p w14:paraId="014194E3" w14:textId="77777777" w:rsidR="004C1210" w:rsidRPr="004C1210" w:rsidRDefault="004C1210" w:rsidP="004C1210">
                      <w:pPr>
                        <w:jc w:val="center"/>
                        <w:rPr>
                          <w:b/>
                          <w:color w:val="0070C0"/>
                          <w:sz w:val="32"/>
                        </w:rPr>
                      </w:pPr>
                    </w:p>
                    <w:p w14:paraId="4BF98C0D" w14:textId="77777777" w:rsidR="004C1210" w:rsidRPr="004C1210" w:rsidRDefault="004C1210" w:rsidP="004C1210">
                      <w:pPr>
                        <w:jc w:val="center"/>
                        <w:rPr>
                          <w:b/>
                          <w:color w:val="0070C0"/>
                          <w:sz w:val="32"/>
                        </w:rPr>
                      </w:pPr>
                      <w:r w:rsidRPr="004C1210">
                        <w:rPr>
                          <w:b/>
                          <w:color w:val="0070C0"/>
                          <w:sz w:val="32"/>
                        </w:rPr>
                        <w:t>Please do remember that the MHST is operational 52 weeks of the year, therefore our service continues to be open during the summer holidays and we continue to welcome referrals from parents/carers, young people and schools/colleges.</w:t>
                      </w:r>
                    </w:p>
                    <w:p w14:paraId="3F7EA26B" w14:textId="77777777" w:rsidR="004C1210" w:rsidRPr="004C1210" w:rsidRDefault="004C1210" w:rsidP="004C1210">
                      <w:pPr>
                        <w:jc w:val="center"/>
                        <w:rPr>
                          <w:b/>
                          <w:color w:val="0070C0"/>
                          <w:sz w:val="32"/>
                        </w:rPr>
                      </w:pPr>
                    </w:p>
                    <w:p w14:paraId="7829C40D" w14:textId="77777777" w:rsidR="004C1210" w:rsidRPr="004C1210" w:rsidRDefault="004C1210" w:rsidP="004C1210">
                      <w:pPr>
                        <w:jc w:val="center"/>
                        <w:rPr>
                          <w:b/>
                          <w:color w:val="0070C0"/>
                          <w:sz w:val="32"/>
                        </w:rPr>
                      </w:pPr>
                      <w:r w:rsidRPr="004C1210">
                        <w:rPr>
                          <w:rStyle w:val="Hyperlink"/>
                          <w:b/>
                          <w:color w:val="0070C0"/>
                          <w:sz w:val="32"/>
                          <w:u w:val="none"/>
                        </w:rPr>
                        <w:t>Our working hours are Monday – Friday 09:00-17:00</w:t>
                      </w:r>
                    </w:p>
                    <w:p w14:paraId="7553171D" w14:textId="77777777" w:rsidR="004C1210" w:rsidRPr="004C1210" w:rsidRDefault="004C1210" w:rsidP="004C1210">
                      <w:pPr>
                        <w:jc w:val="center"/>
                        <w:rPr>
                          <w:b/>
                          <w:color w:val="0070C0"/>
                          <w:sz w:val="32"/>
                        </w:rPr>
                      </w:pPr>
                    </w:p>
                    <w:p w14:paraId="7313396B" w14:textId="77777777" w:rsidR="004C1210" w:rsidRDefault="004C1210" w:rsidP="004C1210">
                      <w:pPr>
                        <w:jc w:val="center"/>
                        <w:rPr>
                          <w:rStyle w:val="Hyperlink"/>
                          <w:b/>
                          <w:color w:val="0070C0"/>
                          <w:sz w:val="32"/>
                          <w:u w:val="none"/>
                        </w:rPr>
                      </w:pPr>
                      <w:r w:rsidRPr="004C1210">
                        <w:rPr>
                          <w:b/>
                          <w:color w:val="0070C0"/>
                          <w:sz w:val="32"/>
                        </w:rPr>
                        <w:t xml:space="preserve">If you would like a referral form please email </w:t>
                      </w:r>
                      <w:hyperlink r:id="rId58" w:history="1">
                        <w:r w:rsidRPr="00FD26E3">
                          <w:rPr>
                            <w:rStyle w:val="Hyperlink"/>
                            <w:b/>
                            <w:color w:val="002060"/>
                            <w:sz w:val="32"/>
                            <w:u w:val="none"/>
                          </w:rPr>
                          <w:t>SouthamptonMHST@solent.nhs.uk</w:t>
                        </w:r>
                      </w:hyperlink>
                    </w:p>
                    <w:p w14:paraId="0FAA9F0F" w14:textId="562A3021" w:rsidR="004C1210" w:rsidRPr="004C1210" w:rsidRDefault="004C1210" w:rsidP="004C1210">
                      <w:pPr>
                        <w:jc w:val="center"/>
                        <w:rPr>
                          <w:rStyle w:val="Hyperlink"/>
                          <w:b/>
                          <w:color w:val="0070C0"/>
                          <w:sz w:val="32"/>
                          <w:u w:val="none"/>
                        </w:rPr>
                      </w:pPr>
                      <w:r w:rsidRPr="004C1210">
                        <w:rPr>
                          <w:rStyle w:val="Hyperlink"/>
                          <w:b/>
                          <w:color w:val="0070C0"/>
                          <w:sz w:val="32"/>
                          <w:u w:val="none"/>
                        </w:rPr>
                        <w:t xml:space="preserve">  We can send the referral form by email or by post.</w:t>
                      </w:r>
                    </w:p>
                    <w:p w14:paraId="1FA4CF1A" w14:textId="77777777" w:rsidR="004C1210" w:rsidRDefault="004C1210" w:rsidP="004C1210">
                      <w:pPr>
                        <w:jc w:val="center"/>
                        <w:rPr>
                          <w:rStyle w:val="Hyperlink"/>
                          <w:b/>
                          <w:color w:val="0070C0"/>
                          <w:sz w:val="32"/>
                          <w:u w:val="none"/>
                        </w:rPr>
                      </w:pPr>
                    </w:p>
                    <w:p w14:paraId="10A9EB52" w14:textId="77777777" w:rsidR="004C1210" w:rsidRPr="00697B7A" w:rsidRDefault="004C1210" w:rsidP="004C1210">
                      <w:pPr>
                        <w:jc w:val="center"/>
                        <w:rPr>
                          <w:rFonts w:asciiTheme="majorHAnsi" w:hAnsiTheme="majorHAnsi"/>
                          <w:b/>
                          <w:color w:val="0070C0"/>
                          <w:sz w:val="32"/>
                        </w:rPr>
                      </w:pPr>
                      <w:r>
                        <w:rPr>
                          <w:rStyle w:val="Hyperlink"/>
                          <w:b/>
                          <w:color w:val="0070C0"/>
                          <w:sz w:val="32"/>
                          <w:u w:val="none"/>
                        </w:rPr>
                        <w:t xml:space="preserve">Alternatively please call on </w:t>
                      </w:r>
                      <w:r w:rsidRPr="00697B7A">
                        <w:rPr>
                          <w:rFonts w:asciiTheme="majorHAnsi" w:hAnsiTheme="majorHAnsi"/>
                          <w:b/>
                          <w:color w:val="0070C0"/>
                          <w:sz w:val="32"/>
                        </w:rPr>
                        <w:t>0300 1236689</w:t>
                      </w:r>
                    </w:p>
                    <w:p w14:paraId="61B55838" w14:textId="77777777" w:rsidR="004C1210" w:rsidRDefault="004C1210" w:rsidP="004C1210">
                      <w:pPr>
                        <w:jc w:val="center"/>
                        <w:rPr>
                          <w:rStyle w:val="Hyperlink"/>
                          <w:b/>
                          <w:color w:val="0070C0"/>
                          <w:sz w:val="32"/>
                          <w:u w:val="none"/>
                        </w:rPr>
                      </w:pPr>
                    </w:p>
                    <w:p w14:paraId="0506355D" w14:textId="77777777" w:rsidR="004C1210" w:rsidRDefault="004C1210" w:rsidP="004C1210">
                      <w:pPr>
                        <w:rPr>
                          <w:color w:val="0070C0"/>
                        </w:rPr>
                      </w:pPr>
                    </w:p>
                    <w:p w14:paraId="5A39DC2B" w14:textId="77777777" w:rsidR="004C1210" w:rsidRPr="00AF7359" w:rsidRDefault="004C1210" w:rsidP="004C1210">
                      <w:pPr>
                        <w:jc w:val="center"/>
                        <w:rPr>
                          <w:b/>
                          <w:color w:val="0070C0"/>
                          <w:sz w:val="36"/>
                          <w:u w:val="single"/>
                        </w:rPr>
                      </w:pPr>
                      <w:r w:rsidRPr="00AF7359">
                        <w:rPr>
                          <w:b/>
                          <w:color w:val="0070C0"/>
                          <w:sz w:val="36"/>
                          <w:u w:val="single"/>
                        </w:rPr>
                        <w:t>We wish you all a happy and safe summer holidays.</w:t>
                      </w:r>
                    </w:p>
                    <w:p w14:paraId="7D37AA98" w14:textId="7A31EA02" w:rsidR="001D00A5" w:rsidRPr="001D00A5" w:rsidRDefault="001D00A5">
                      <w:pPr>
                        <w:rPr>
                          <w:color w:val="FF0000"/>
                        </w:rPr>
                      </w:pPr>
                    </w:p>
                  </w:txbxContent>
                </v:textbox>
              </v:shape>
            </w:pict>
          </mc:Fallback>
        </mc:AlternateContent>
      </w:r>
      <w:r>
        <w:rPr>
          <w:noProof/>
          <w:lang w:eastAsia="en-GB"/>
        </w:rPr>
        <mc:AlternateContent>
          <mc:Choice Requires="wps">
            <w:drawing>
              <wp:anchor distT="0" distB="0" distL="114300" distR="114300" simplePos="0" relativeHeight="251737088" behindDoc="0" locked="0" layoutInCell="1" allowOverlap="1" wp14:anchorId="687D74A9" wp14:editId="2B19F20A">
                <wp:simplePos x="0" y="0"/>
                <wp:positionH relativeFrom="column">
                  <wp:posOffset>114300</wp:posOffset>
                </wp:positionH>
                <wp:positionV relativeFrom="paragraph">
                  <wp:posOffset>7734300</wp:posOffset>
                </wp:positionV>
                <wp:extent cx="5381625" cy="1647825"/>
                <wp:effectExtent l="228600" t="228600" r="257175" b="257175"/>
                <wp:wrapNone/>
                <wp:docPr id="324" name="Text Box 324"/>
                <wp:cNvGraphicFramePr/>
                <a:graphic xmlns:a="http://schemas.openxmlformats.org/drawingml/2006/main">
                  <a:graphicData uri="http://schemas.microsoft.com/office/word/2010/wordprocessingShape">
                    <wps:wsp>
                      <wps:cNvSpPr txBox="1"/>
                      <wps:spPr>
                        <a:xfrm>
                          <a:off x="0" y="0"/>
                          <a:ext cx="5381625" cy="1647825"/>
                        </a:xfrm>
                        <a:prstGeom prst="rect">
                          <a:avLst/>
                        </a:prstGeom>
                        <a:ln>
                          <a:solidFill>
                            <a:srgbClr val="00B0F0"/>
                          </a:solidFill>
                        </a:ln>
                        <a:effectLst>
                          <a:glow rad="2286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7DCFC409" w14:textId="77777777" w:rsidR="004E284B" w:rsidRPr="002507FB" w:rsidRDefault="004E284B" w:rsidP="003F3972">
                            <w:pPr>
                              <w:jc w:val="center"/>
                              <w:rPr>
                                <w:rFonts w:asciiTheme="majorHAnsi" w:hAnsiTheme="majorHAnsi"/>
                                <w:b/>
                                <w:color w:val="0070C0"/>
                                <w:sz w:val="36"/>
                                <w:szCs w:val="36"/>
                              </w:rPr>
                            </w:pPr>
                            <w:r w:rsidRPr="002507FB">
                              <w:rPr>
                                <w:rFonts w:asciiTheme="majorHAnsi" w:hAnsiTheme="majorHAnsi"/>
                                <w:b/>
                                <w:color w:val="0070C0"/>
                                <w:sz w:val="36"/>
                                <w:szCs w:val="36"/>
                              </w:rPr>
                              <w:t>Contact us</w:t>
                            </w:r>
                          </w:p>
                          <w:p w14:paraId="26A0769F" w14:textId="77777777" w:rsidR="004E284B" w:rsidRPr="002507FB" w:rsidRDefault="004E284B" w:rsidP="003F3972">
                            <w:pPr>
                              <w:jc w:val="center"/>
                              <w:rPr>
                                <w:rFonts w:asciiTheme="majorHAnsi" w:hAnsiTheme="majorHAnsi"/>
                                <w:color w:val="0070C0"/>
                                <w:sz w:val="32"/>
                              </w:rPr>
                            </w:pPr>
                            <w:r w:rsidRPr="002507FB">
                              <w:rPr>
                                <w:rFonts w:asciiTheme="majorHAnsi" w:hAnsiTheme="majorHAnsi"/>
                                <w:color w:val="0070C0"/>
                                <w:sz w:val="32"/>
                              </w:rPr>
                              <w:t>If you have any questions or queries for the</w:t>
                            </w:r>
                          </w:p>
                          <w:p w14:paraId="74F37438" w14:textId="77777777" w:rsidR="004E284B" w:rsidRPr="002507FB" w:rsidRDefault="004E284B" w:rsidP="003F3972">
                            <w:pPr>
                              <w:jc w:val="center"/>
                              <w:rPr>
                                <w:rFonts w:asciiTheme="majorHAnsi" w:hAnsiTheme="majorHAnsi"/>
                                <w:color w:val="0070C0"/>
                                <w:sz w:val="32"/>
                              </w:rPr>
                            </w:pPr>
                            <w:r w:rsidRPr="002507FB">
                              <w:rPr>
                                <w:rFonts w:asciiTheme="majorHAnsi" w:hAnsiTheme="majorHAnsi"/>
                                <w:color w:val="0070C0"/>
                                <w:sz w:val="32"/>
                              </w:rPr>
                              <w:t xml:space="preserve"> Southampton MHST Team please email us at;</w:t>
                            </w:r>
                          </w:p>
                          <w:p w14:paraId="3ABE8CF8" w14:textId="68831A60" w:rsidR="004E284B" w:rsidRDefault="00393395" w:rsidP="003F3972">
                            <w:pPr>
                              <w:jc w:val="center"/>
                              <w:rPr>
                                <w:rFonts w:asciiTheme="majorHAnsi" w:hAnsiTheme="majorHAnsi"/>
                                <w:b/>
                                <w:color w:val="0070C0"/>
                                <w:sz w:val="32"/>
                              </w:rPr>
                            </w:pPr>
                            <w:hyperlink r:id="rId59" w:history="1">
                              <w:r w:rsidR="004E284B" w:rsidRPr="00410F14">
                                <w:rPr>
                                  <w:rStyle w:val="Hyperlink"/>
                                  <w:rFonts w:asciiTheme="majorHAnsi" w:hAnsiTheme="majorHAnsi"/>
                                  <w:b/>
                                  <w:sz w:val="32"/>
                                </w:rPr>
                                <w:t>SouthamptonMHST@Solent.nhs.uk</w:t>
                              </w:r>
                            </w:hyperlink>
                          </w:p>
                          <w:p w14:paraId="3A426BD1" w14:textId="255A8F5C" w:rsidR="004E284B" w:rsidRPr="00697B7A" w:rsidRDefault="004E284B" w:rsidP="003F3972">
                            <w:pPr>
                              <w:jc w:val="center"/>
                              <w:rPr>
                                <w:rFonts w:asciiTheme="majorHAnsi" w:hAnsiTheme="majorHAnsi"/>
                                <w:color w:val="0070C0"/>
                                <w:sz w:val="32"/>
                              </w:rPr>
                            </w:pPr>
                            <w:r w:rsidRPr="00697B7A">
                              <w:rPr>
                                <w:rFonts w:asciiTheme="majorHAnsi" w:hAnsiTheme="majorHAnsi"/>
                                <w:color w:val="0070C0"/>
                                <w:sz w:val="32"/>
                              </w:rPr>
                              <w:t>Or call us on;</w:t>
                            </w:r>
                          </w:p>
                          <w:p w14:paraId="24E94DCE" w14:textId="1E3A86C1" w:rsidR="004E284B" w:rsidRPr="00697B7A" w:rsidRDefault="004E284B" w:rsidP="003F3972">
                            <w:pPr>
                              <w:jc w:val="center"/>
                              <w:rPr>
                                <w:rFonts w:asciiTheme="majorHAnsi" w:hAnsiTheme="majorHAnsi"/>
                                <w:b/>
                                <w:color w:val="0070C0"/>
                                <w:sz w:val="32"/>
                              </w:rPr>
                            </w:pPr>
                            <w:r w:rsidRPr="00697B7A">
                              <w:rPr>
                                <w:rFonts w:asciiTheme="majorHAnsi" w:hAnsiTheme="majorHAnsi"/>
                                <w:b/>
                                <w:color w:val="0070C0"/>
                                <w:sz w:val="32"/>
                              </w:rPr>
                              <w:t>0300 1236689</w:t>
                            </w:r>
                          </w:p>
                          <w:p w14:paraId="5C6C46ED"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D74A9" id="Text Box 324" o:spid="_x0000_s1066" type="#_x0000_t202" style="position:absolute;margin-left:9pt;margin-top:609pt;width:423.75pt;height:12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" fillcolor="white [3201]" strokecolor="#00b0f0" strokeweight="2pt">
                <v:textbox>
                  <w:txbxContent>
                    <w:p w14:paraId="7DCFC409" w14:textId="77777777" w:rsidR="004E284B" w:rsidRPr="002507FB" w:rsidRDefault="004E284B" w:rsidP="003F3972">
                      <w:pPr>
                        <w:jc w:val="center"/>
                        <w:rPr>
                          <w:rFonts w:asciiTheme="majorHAnsi" w:hAnsiTheme="majorHAnsi"/>
                          <w:b/>
                          <w:color w:val="0070C0"/>
                          <w:sz w:val="36"/>
                          <w:szCs w:val="36"/>
                        </w:rPr>
                      </w:pPr>
                      <w:r w:rsidRPr="002507FB">
                        <w:rPr>
                          <w:rFonts w:asciiTheme="majorHAnsi" w:hAnsiTheme="majorHAnsi"/>
                          <w:b/>
                          <w:color w:val="0070C0"/>
                          <w:sz w:val="36"/>
                          <w:szCs w:val="36"/>
                        </w:rPr>
                        <w:t>Contact us</w:t>
                      </w:r>
                    </w:p>
                    <w:p w14:paraId="26A0769F" w14:textId="77777777" w:rsidR="004E284B" w:rsidRPr="002507FB" w:rsidRDefault="004E284B" w:rsidP="003F3972">
                      <w:pPr>
                        <w:jc w:val="center"/>
                        <w:rPr>
                          <w:rFonts w:asciiTheme="majorHAnsi" w:hAnsiTheme="majorHAnsi"/>
                          <w:color w:val="0070C0"/>
                          <w:sz w:val="32"/>
                        </w:rPr>
                      </w:pPr>
                      <w:r w:rsidRPr="002507FB">
                        <w:rPr>
                          <w:rFonts w:asciiTheme="majorHAnsi" w:hAnsiTheme="majorHAnsi"/>
                          <w:color w:val="0070C0"/>
                          <w:sz w:val="32"/>
                        </w:rPr>
                        <w:t>If you have any questions or queries for the</w:t>
                      </w:r>
                    </w:p>
                    <w:p w14:paraId="74F37438" w14:textId="77777777" w:rsidR="004E284B" w:rsidRPr="002507FB" w:rsidRDefault="004E284B" w:rsidP="003F3972">
                      <w:pPr>
                        <w:jc w:val="center"/>
                        <w:rPr>
                          <w:rFonts w:asciiTheme="majorHAnsi" w:hAnsiTheme="majorHAnsi"/>
                          <w:color w:val="0070C0"/>
                          <w:sz w:val="32"/>
                        </w:rPr>
                      </w:pPr>
                      <w:r w:rsidRPr="002507FB">
                        <w:rPr>
                          <w:rFonts w:asciiTheme="majorHAnsi" w:hAnsiTheme="majorHAnsi"/>
                          <w:color w:val="0070C0"/>
                          <w:sz w:val="32"/>
                        </w:rPr>
                        <w:t xml:space="preserve"> Southampton MHST Team please email us at;</w:t>
                      </w:r>
                    </w:p>
                    <w:p w14:paraId="3ABE8CF8" w14:textId="68831A60" w:rsidR="004E284B" w:rsidRDefault="00393395" w:rsidP="003F3972">
                      <w:pPr>
                        <w:jc w:val="center"/>
                        <w:rPr>
                          <w:rFonts w:asciiTheme="majorHAnsi" w:hAnsiTheme="majorHAnsi"/>
                          <w:b/>
                          <w:color w:val="0070C0"/>
                          <w:sz w:val="32"/>
                        </w:rPr>
                      </w:pPr>
                      <w:hyperlink r:id="rId60" w:history="1">
                        <w:r w:rsidR="004E284B" w:rsidRPr="00410F14">
                          <w:rPr>
                            <w:rStyle w:val="Hyperlink"/>
                            <w:rFonts w:asciiTheme="majorHAnsi" w:hAnsiTheme="majorHAnsi"/>
                            <w:b/>
                            <w:sz w:val="32"/>
                          </w:rPr>
                          <w:t>SouthamptonMHST@Solent.nhs.uk</w:t>
                        </w:r>
                      </w:hyperlink>
                    </w:p>
                    <w:p w14:paraId="3A426BD1" w14:textId="255A8F5C" w:rsidR="004E284B" w:rsidRPr="00697B7A" w:rsidRDefault="004E284B" w:rsidP="003F3972">
                      <w:pPr>
                        <w:jc w:val="center"/>
                        <w:rPr>
                          <w:rFonts w:asciiTheme="majorHAnsi" w:hAnsiTheme="majorHAnsi"/>
                          <w:color w:val="0070C0"/>
                          <w:sz w:val="32"/>
                        </w:rPr>
                      </w:pPr>
                      <w:r w:rsidRPr="00697B7A">
                        <w:rPr>
                          <w:rFonts w:asciiTheme="majorHAnsi" w:hAnsiTheme="majorHAnsi"/>
                          <w:color w:val="0070C0"/>
                          <w:sz w:val="32"/>
                        </w:rPr>
                        <w:t>Or call us on;</w:t>
                      </w:r>
                    </w:p>
                    <w:p w14:paraId="24E94DCE" w14:textId="1E3A86C1" w:rsidR="004E284B" w:rsidRPr="00697B7A" w:rsidRDefault="004E284B" w:rsidP="003F3972">
                      <w:pPr>
                        <w:jc w:val="center"/>
                        <w:rPr>
                          <w:rFonts w:asciiTheme="majorHAnsi" w:hAnsiTheme="majorHAnsi"/>
                          <w:b/>
                          <w:color w:val="0070C0"/>
                          <w:sz w:val="32"/>
                        </w:rPr>
                      </w:pPr>
                      <w:r w:rsidRPr="00697B7A">
                        <w:rPr>
                          <w:rFonts w:asciiTheme="majorHAnsi" w:hAnsiTheme="majorHAnsi"/>
                          <w:b/>
                          <w:color w:val="0070C0"/>
                          <w:sz w:val="32"/>
                        </w:rPr>
                        <w:t>0300 1236689</w:t>
                      </w:r>
                    </w:p>
                    <w:p w14:paraId="5C6C46ED" w14:textId="77777777" w:rsidR="004E284B" w:rsidRDefault="004E284B"/>
                  </w:txbxContent>
                </v:textbox>
              </v:shape>
            </w:pict>
          </mc:Fallback>
        </mc:AlternateContent>
      </w:r>
      <w:r>
        <w:rPr>
          <w:noProof/>
          <w:lang w:eastAsia="en-GB"/>
        </w:rPr>
        <mc:AlternateContent>
          <mc:Choice Requires="wps">
            <w:drawing>
              <wp:anchor distT="0" distB="0" distL="114300" distR="114300" simplePos="0" relativeHeight="251789312" behindDoc="0" locked="0" layoutInCell="1" allowOverlap="1" wp14:anchorId="79C1C78D" wp14:editId="2CF94DA7">
                <wp:simplePos x="0" y="0"/>
                <wp:positionH relativeFrom="column">
                  <wp:posOffset>-790575</wp:posOffset>
                </wp:positionH>
                <wp:positionV relativeFrom="paragraph">
                  <wp:posOffset>-219075</wp:posOffset>
                </wp:positionV>
                <wp:extent cx="6913880" cy="2790825"/>
                <wp:effectExtent l="0" t="0" r="20320" b="28575"/>
                <wp:wrapNone/>
                <wp:docPr id="321" name="Text Box 321"/>
                <wp:cNvGraphicFramePr/>
                <a:graphic xmlns:a="http://schemas.openxmlformats.org/drawingml/2006/main">
                  <a:graphicData uri="http://schemas.microsoft.com/office/word/2010/wordprocessingShape">
                    <wps:wsp>
                      <wps:cNvSpPr txBox="1"/>
                      <wps:spPr>
                        <a:xfrm>
                          <a:off x="0" y="0"/>
                          <a:ext cx="6913880" cy="279082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9A4817B" w14:textId="77777777" w:rsidR="00617BE1" w:rsidRDefault="00617BE1"/>
                          <w:p w14:paraId="7C7A8738" w14:textId="77777777" w:rsidR="001D6B30" w:rsidRDefault="001D6B30" w:rsidP="001D6B30">
                            <w:pPr>
                              <w:rPr>
                                <w:b/>
                                <w:color w:val="0070C0"/>
                              </w:rPr>
                            </w:pPr>
                            <w:r w:rsidRPr="001D6B30">
                              <w:rPr>
                                <w:b/>
                                <w:color w:val="0070C0"/>
                              </w:rPr>
                              <w:t>Happy: Finding joy in every day and letting go of perfect</w:t>
                            </w:r>
                          </w:p>
                          <w:p w14:paraId="40BDB58A" w14:textId="77777777" w:rsidR="001D6B30" w:rsidRPr="001D6B30" w:rsidRDefault="001D6B30" w:rsidP="001D6B30">
                            <w:pPr>
                              <w:rPr>
                                <w:b/>
                                <w:color w:val="0070C0"/>
                              </w:rPr>
                            </w:pPr>
                          </w:p>
                          <w:p w14:paraId="03A27240" w14:textId="77777777" w:rsidR="001D6B30" w:rsidRPr="001D6B30" w:rsidRDefault="001D6B30" w:rsidP="001D6B30">
                            <w:pPr>
                              <w:rPr>
                                <w:color w:val="0070C0"/>
                              </w:rPr>
                            </w:pPr>
                            <w:r w:rsidRPr="001D6B30">
                              <w:rPr>
                                <w:color w:val="0070C0"/>
                              </w:rPr>
                              <w:t xml:space="preserve">A suggested book for parents to look after themselves, build in some self-care and find some balance.  </w:t>
                            </w:r>
                          </w:p>
                          <w:p w14:paraId="29E334FA" w14:textId="113F3415" w:rsidR="001D6B30" w:rsidRDefault="00393395" w:rsidP="001D6B30">
                            <w:pPr>
                              <w:rPr>
                                <w:color w:val="0070C0"/>
                              </w:rPr>
                            </w:pPr>
                            <w:hyperlink r:id="rId61" w:history="1">
                              <w:r w:rsidR="001D6B30" w:rsidRPr="008C4080">
                                <w:rPr>
                                  <w:rStyle w:val="Hyperlink"/>
                                </w:rPr>
                                <w:t>https://www.amazon.co.uk/s?k=happy+fearne+cotton&amp;i=stripbooks&amp;crid=2028A42TV4Q4K&amp;sprefix=Happy%2Cstripbooks%2C184&amp;ref=nb_sb_ss_i_4_5</w:t>
                              </w:r>
                            </w:hyperlink>
                          </w:p>
                          <w:p w14:paraId="6C4ED482" w14:textId="131A2297" w:rsidR="001D6B30" w:rsidRPr="001D6B30" w:rsidRDefault="001D6B30" w:rsidP="001D6B30">
                            <w:pPr>
                              <w:rPr>
                                <w:color w:val="0070C0"/>
                              </w:rPr>
                            </w:pPr>
                            <w:r w:rsidRPr="001D6B30">
                              <w:rPr>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1C78D" id="Text Box 321" o:spid="_x0000_s1067" type="#_x0000_t202" style="position:absolute;margin-left:-62.25pt;margin-top:-17.25pt;width:544.4pt;height:219.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" fillcolor="white [3201]" strokecolor="#00b0f0" strokeweight="2pt">
                <v:textbox>
                  <w:txbxContent>
                    <w:p w14:paraId="29A4817B" w14:textId="77777777" w:rsidR="00617BE1" w:rsidRDefault="00617BE1"/>
                    <w:p w14:paraId="7C7A8738" w14:textId="77777777" w:rsidR="001D6B30" w:rsidRDefault="001D6B30" w:rsidP="001D6B30">
                      <w:pPr>
                        <w:rPr>
                          <w:b/>
                          <w:color w:val="0070C0"/>
                        </w:rPr>
                      </w:pPr>
                      <w:r w:rsidRPr="001D6B30">
                        <w:rPr>
                          <w:b/>
                          <w:color w:val="0070C0"/>
                        </w:rPr>
                        <w:t>Happy: Finding joy in every day and letting go of perfect</w:t>
                      </w:r>
                    </w:p>
                    <w:p w14:paraId="40BDB58A" w14:textId="77777777" w:rsidR="001D6B30" w:rsidRPr="001D6B30" w:rsidRDefault="001D6B30" w:rsidP="001D6B30">
                      <w:pPr>
                        <w:rPr>
                          <w:b/>
                          <w:color w:val="0070C0"/>
                        </w:rPr>
                      </w:pPr>
                    </w:p>
                    <w:p w14:paraId="03A27240" w14:textId="77777777" w:rsidR="001D6B30" w:rsidRPr="001D6B30" w:rsidRDefault="001D6B30" w:rsidP="001D6B30">
                      <w:pPr>
                        <w:rPr>
                          <w:color w:val="0070C0"/>
                        </w:rPr>
                      </w:pPr>
                      <w:r w:rsidRPr="001D6B30">
                        <w:rPr>
                          <w:color w:val="0070C0"/>
                        </w:rPr>
                        <w:t xml:space="preserve">A suggested book for parents to look after themselves, build in some self-care and find some balance.  </w:t>
                      </w:r>
                    </w:p>
                    <w:p w14:paraId="29E334FA" w14:textId="113F3415" w:rsidR="001D6B30" w:rsidRDefault="00393395" w:rsidP="001D6B30">
                      <w:pPr>
                        <w:rPr>
                          <w:color w:val="0070C0"/>
                        </w:rPr>
                      </w:pPr>
                      <w:hyperlink r:id="rId62" w:history="1">
                        <w:r w:rsidR="001D6B30" w:rsidRPr="008C4080">
                          <w:rPr>
                            <w:rStyle w:val="Hyperlink"/>
                          </w:rPr>
                          <w:t>https://www.amazon.co.uk/s?k=happy+fearne+cotton&amp;i=stripbooks&amp;crid=2028A42TV4Q4K&amp;sprefix=Happy%2Cstripbooks%2C184&amp;ref=nb_sb_ss_i_4_5</w:t>
                        </w:r>
                      </w:hyperlink>
                    </w:p>
                    <w:p w14:paraId="6C4ED482" w14:textId="131A2297" w:rsidR="001D6B30" w:rsidRPr="001D6B30" w:rsidRDefault="001D6B30" w:rsidP="001D6B30">
                      <w:pPr>
                        <w:rPr>
                          <w:color w:val="0070C0"/>
                        </w:rPr>
                      </w:pPr>
                      <w:r w:rsidRPr="001D6B30">
                        <w:rPr>
                          <w:color w:val="0070C0"/>
                        </w:rPr>
                        <w:t xml:space="preserve">   </w:t>
                      </w:r>
                    </w:p>
                  </w:txbxContent>
                </v:textbox>
              </v:shape>
            </w:pict>
          </mc:Fallback>
        </mc:AlternateContent>
      </w:r>
      <w:r w:rsidR="001D6B30">
        <w:rPr>
          <w:noProof/>
          <w:lang w:eastAsia="en-GB"/>
        </w:rPr>
        <mc:AlternateContent>
          <mc:Choice Requires="wps">
            <w:drawing>
              <wp:anchor distT="0" distB="0" distL="114300" distR="114300" simplePos="0" relativeHeight="251790336" behindDoc="0" locked="0" layoutInCell="1" allowOverlap="1" wp14:anchorId="5BD7A05B" wp14:editId="66DE183C">
                <wp:simplePos x="0" y="0"/>
                <wp:positionH relativeFrom="column">
                  <wp:posOffset>2057400</wp:posOffset>
                </wp:positionH>
                <wp:positionV relativeFrom="paragraph">
                  <wp:posOffset>1190625</wp:posOffset>
                </wp:positionV>
                <wp:extent cx="1008000" cy="1224000"/>
                <wp:effectExtent l="76200" t="76200" r="97155" b="90805"/>
                <wp:wrapNone/>
                <wp:docPr id="336" name="Text Box 336"/>
                <wp:cNvGraphicFramePr/>
                <a:graphic xmlns:a="http://schemas.openxmlformats.org/drawingml/2006/main">
                  <a:graphicData uri="http://schemas.microsoft.com/office/word/2010/wordprocessingShape">
                    <wps:wsp>
                      <wps:cNvSpPr txBox="1"/>
                      <wps:spPr>
                        <a:xfrm>
                          <a:off x="0" y="0"/>
                          <a:ext cx="1008000" cy="1224000"/>
                        </a:xfrm>
                        <a:prstGeom prst="rect">
                          <a:avLst/>
                        </a:prstGeom>
                        <a:ln>
                          <a:solidFill>
                            <a:srgbClr val="00B0F0"/>
                          </a:solidFill>
                        </a:ln>
                        <a:effectLst>
                          <a:glow rad="635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364FC0F0" w14:textId="6C3E156A" w:rsidR="001D6B30" w:rsidRDefault="001D6B30">
                            <w:r>
                              <w:rPr>
                                <w:noProof/>
                                <w:lang w:eastAsia="en-GB"/>
                              </w:rPr>
                              <w:drawing>
                                <wp:inline distT="0" distB="0" distL="0" distR="0" wp14:anchorId="24C8654B" wp14:editId="1BDE4801">
                                  <wp:extent cx="799465" cy="1224015"/>
                                  <wp:effectExtent l="0" t="0" r="635" b="0"/>
                                  <wp:docPr id="339" name="Picture 33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9465" cy="1224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A05B" id="Text Box 336" o:spid="_x0000_s1068" type="#_x0000_t202" style="position:absolute;margin-left:162pt;margin-top:93.75pt;width:79.35pt;height:9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" fillcolor="white [3201]" strokecolor="#00b0f0" strokeweight="2pt">
                <v:textbox>
                  <w:txbxContent>
                    <w:p w14:paraId="364FC0F0" w14:textId="6C3E156A" w:rsidR="001D6B30" w:rsidRDefault="001D6B30">
                      <w:r>
                        <w:rPr>
                          <w:noProof/>
                          <w:lang w:eastAsia="en-GB"/>
                        </w:rPr>
                        <w:drawing>
                          <wp:inline distT="0" distB="0" distL="0" distR="0" wp14:anchorId="24C8654B" wp14:editId="1BDE4801">
                            <wp:extent cx="799465" cy="1224015"/>
                            <wp:effectExtent l="0" t="0" r="635" b="0"/>
                            <wp:docPr id="339" name="Picture 33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9465" cy="1224015"/>
                                    </a:xfrm>
                                    <a:prstGeom prst="rect">
                                      <a:avLst/>
                                    </a:prstGeom>
                                  </pic:spPr>
                                </pic:pic>
                              </a:graphicData>
                            </a:graphic>
                          </wp:inline>
                        </w:drawing>
                      </w:r>
                    </w:p>
                  </w:txbxContent>
                </v:textbox>
              </v:shape>
            </w:pict>
          </mc:Fallback>
        </mc:AlternateContent>
      </w:r>
      <w:r w:rsidR="00617BE1">
        <w:rPr>
          <w:noProof/>
          <w:lang w:eastAsia="en-GB"/>
        </w:rPr>
        <mc:AlternateContent>
          <mc:Choice Requires="wps">
            <w:drawing>
              <wp:anchor distT="0" distB="0" distL="114300" distR="114300" simplePos="0" relativeHeight="251788288" behindDoc="0" locked="0" layoutInCell="1" allowOverlap="1" wp14:anchorId="291BF25E" wp14:editId="03BCD6CF">
                <wp:simplePos x="0" y="0"/>
                <wp:positionH relativeFrom="column">
                  <wp:posOffset>-742950</wp:posOffset>
                </wp:positionH>
                <wp:positionV relativeFrom="paragraph">
                  <wp:posOffset>-714375</wp:posOffset>
                </wp:positionV>
                <wp:extent cx="4972050" cy="49530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49720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F0409" w14:textId="046597DF" w:rsidR="00617BE1" w:rsidRDefault="00617BE1" w:rsidP="00617BE1">
                            <w:r>
                              <w:rPr>
                                <w:rFonts w:asciiTheme="majorHAnsi" w:hAnsiTheme="majorHAnsi"/>
                                <w:b/>
                                <w:color w:val="0070C0"/>
                                <w:sz w:val="48"/>
                                <w:szCs w:val="48"/>
                              </w:rPr>
                              <w:t>Summer Reading List continued</w:t>
                            </w:r>
                          </w:p>
                          <w:p w14:paraId="6927BB0E" w14:textId="77777777" w:rsidR="00617BE1" w:rsidRDefault="00617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1BF25E" id="Text Box 320" o:spid="_x0000_s1069" type="#_x0000_t202" style="position:absolute;margin-left:-58.5pt;margin-top:-56.25pt;width:391.5pt;height:39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" fillcolor="white [3201]" stroked="f" strokeweight=".5pt">
                <v:textbox>
                  <w:txbxContent>
                    <w:p w14:paraId="14FF0409" w14:textId="046597DF" w:rsidR="00617BE1" w:rsidRDefault="00617BE1" w:rsidP="00617BE1">
                      <w:r>
                        <w:rPr>
                          <w:rFonts w:asciiTheme="majorHAnsi" w:hAnsiTheme="majorHAnsi"/>
                          <w:b/>
                          <w:color w:val="0070C0"/>
                          <w:sz w:val="48"/>
                          <w:szCs w:val="48"/>
                        </w:rPr>
                        <w:t>Summer Reading List continued</w:t>
                      </w:r>
                    </w:p>
                    <w:p w14:paraId="6927BB0E" w14:textId="77777777" w:rsidR="00617BE1" w:rsidRDefault="00617BE1"/>
                  </w:txbxContent>
                </v:textbox>
              </v:shape>
            </w:pict>
          </mc:Fallback>
        </mc:AlternateContent>
      </w:r>
    </w:p>
    <w:p w14:paraId="16406F3E" w14:textId="10043A4F" w:rsidR="002835ED" w:rsidRDefault="005C6A7B">
      <w:r>
        <w:rPr>
          <w:noProof/>
          <w:lang w:eastAsia="en-GB"/>
        </w:rPr>
        <mc:AlternateContent>
          <mc:Choice Requires="wps">
            <w:drawing>
              <wp:anchor distT="0" distB="0" distL="114300" distR="114300" simplePos="0" relativeHeight="251742208" behindDoc="0" locked="0" layoutInCell="1" allowOverlap="1" wp14:anchorId="0D3DB3EE" wp14:editId="0D460D38">
                <wp:simplePos x="0" y="0"/>
                <wp:positionH relativeFrom="column">
                  <wp:posOffset>-885825</wp:posOffset>
                </wp:positionH>
                <wp:positionV relativeFrom="paragraph">
                  <wp:posOffset>276225</wp:posOffset>
                </wp:positionV>
                <wp:extent cx="7067550" cy="8982075"/>
                <wp:effectExtent l="0" t="0" r="19050" b="28575"/>
                <wp:wrapNone/>
                <wp:docPr id="333" name="Text Box 333"/>
                <wp:cNvGraphicFramePr/>
                <a:graphic xmlns:a="http://schemas.openxmlformats.org/drawingml/2006/main">
                  <a:graphicData uri="http://schemas.microsoft.com/office/word/2010/wordprocessingShape">
                    <wps:wsp>
                      <wps:cNvSpPr txBox="1"/>
                      <wps:spPr>
                        <a:xfrm>
                          <a:off x="0" y="0"/>
                          <a:ext cx="7067550" cy="8982075"/>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24FAC0C2" w14:textId="77777777" w:rsidR="004E284B" w:rsidRDefault="004E284B"/>
                          <w:p w14:paraId="7044FBF9" w14:textId="77777777" w:rsidR="004E284B" w:rsidRPr="002507FB" w:rsidRDefault="004E284B" w:rsidP="005C6A7B">
                            <w:pPr>
                              <w:rPr>
                                <w:rFonts w:cs="Arial"/>
                                <w:color w:val="0070C0"/>
                                <w:sz w:val="22"/>
                                <w:szCs w:val="22"/>
                                <w:u w:val="single"/>
                              </w:rPr>
                            </w:pPr>
                            <w:r w:rsidRPr="002507FB">
                              <w:rPr>
                                <w:rFonts w:cs="Arial"/>
                                <w:color w:val="0070C0"/>
                                <w:sz w:val="22"/>
                                <w:szCs w:val="22"/>
                              </w:rPr>
                              <w:t xml:space="preserve">Please see the details of the following services that may also be able to offer you and your child advice and support.  </w:t>
                            </w:r>
                            <w:r w:rsidRPr="002507FB">
                              <w:rPr>
                                <w:rFonts w:cs="Arial"/>
                                <w:color w:val="0070C0"/>
                                <w:sz w:val="22"/>
                                <w:szCs w:val="22"/>
                                <w:highlight w:val="yellow"/>
                                <w:u w:val="single"/>
                              </w:rPr>
                              <w:t>Please note that during this unprecedented time services have had to change the way they work and offer support, so please contact the service directly to find out what is currently on offer.</w:t>
                            </w:r>
                          </w:p>
                          <w:p w14:paraId="2183698F" w14:textId="77777777" w:rsidR="004E284B" w:rsidRPr="002507FB" w:rsidRDefault="004E284B" w:rsidP="005C6A7B">
                            <w:pPr>
                              <w:rPr>
                                <w:rFonts w:cs="Arial"/>
                                <w:color w:val="0070C0"/>
                                <w:sz w:val="22"/>
                                <w:szCs w:val="22"/>
                              </w:rPr>
                            </w:pPr>
                          </w:p>
                          <w:p w14:paraId="49754E38" w14:textId="77777777" w:rsidR="004E284B" w:rsidRPr="002507FB" w:rsidRDefault="004E284B" w:rsidP="005C6A7B">
                            <w:pPr>
                              <w:rPr>
                                <w:rFonts w:cs="Arial"/>
                                <w:b/>
                                <w:color w:val="0070C0"/>
                                <w:sz w:val="22"/>
                                <w:szCs w:val="22"/>
                              </w:rPr>
                            </w:pPr>
                            <w:r w:rsidRPr="002507FB">
                              <w:rPr>
                                <w:rFonts w:cs="Arial"/>
                                <w:b/>
                                <w:color w:val="0070C0"/>
                                <w:sz w:val="22"/>
                                <w:szCs w:val="22"/>
                              </w:rPr>
                              <w:t>THE SOLENT WEST CHILD AND ADOLESCENT MENTAL HEALTH SERVICE (CAMHS):</w:t>
                            </w:r>
                          </w:p>
                          <w:p w14:paraId="344687D2" w14:textId="77777777" w:rsidR="004E284B" w:rsidRPr="002507FB" w:rsidRDefault="004E284B" w:rsidP="005C6A7B">
                            <w:pPr>
                              <w:rPr>
                                <w:rFonts w:cs="Arial"/>
                                <w:bCs/>
                                <w:color w:val="0070C0"/>
                                <w:sz w:val="22"/>
                                <w:szCs w:val="22"/>
                              </w:rPr>
                            </w:pPr>
                            <w:r w:rsidRPr="002507FB">
                              <w:rPr>
                                <w:rFonts w:cs="Arial"/>
                                <w:bCs/>
                                <w:color w:val="0070C0"/>
                                <w:sz w:val="22"/>
                                <w:szCs w:val="22"/>
                              </w:rPr>
                              <w:t xml:space="preserve">If your child is currently receiving a service from CAMHS, a duty line for advice in the event of deterioration in your child / young person’s mental health is available. Please request to speak to the duty worker on 0300 123 6661. You are also able to contact the Behaviour Helpline for advice and strategies with managing challenging behaviour on 0300 123 6661, your contact details will be taken and a Behaviour Advisor will return your call within 1 week. </w:t>
                            </w:r>
                          </w:p>
                          <w:p w14:paraId="10D55617" w14:textId="77777777" w:rsidR="004E284B" w:rsidRPr="00A908A5" w:rsidRDefault="004E284B" w:rsidP="005C6A7B">
                            <w:pPr>
                              <w:rPr>
                                <w:rFonts w:cs="Arial"/>
                                <w:bCs/>
                                <w:color w:val="FF0000"/>
                                <w:sz w:val="22"/>
                                <w:szCs w:val="22"/>
                              </w:rPr>
                            </w:pPr>
                            <w:r w:rsidRPr="00A908A5">
                              <w:rPr>
                                <w:rFonts w:cs="Arial"/>
                                <w:bCs/>
                                <w:color w:val="FF0000"/>
                                <w:sz w:val="22"/>
                                <w:szCs w:val="22"/>
                              </w:rPr>
                              <w:t xml:space="preserve">Please be aware that in the current situation there may be a slight delay in responding to duty calls. </w:t>
                            </w:r>
                          </w:p>
                          <w:p w14:paraId="635458D1" w14:textId="77777777" w:rsidR="004E284B" w:rsidRPr="00A908A5" w:rsidRDefault="004E284B" w:rsidP="005C6A7B">
                            <w:pPr>
                              <w:rPr>
                                <w:rFonts w:ascii="Arial" w:hAnsi="Arial" w:cs="Arial"/>
                                <w:bCs/>
                                <w:color w:val="FF0000"/>
                                <w:sz w:val="22"/>
                                <w:szCs w:val="22"/>
                              </w:rPr>
                            </w:pPr>
                          </w:p>
                          <w:p w14:paraId="35E02710" w14:textId="77777777" w:rsidR="004E284B" w:rsidRPr="002507FB" w:rsidRDefault="004E284B" w:rsidP="005C6A7B">
                            <w:pPr>
                              <w:rPr>
                                <w:color w:val="0070C0"/>
                                <w:sz w:val="22"/>
                                <w:szCs w:val="22"/>
                              </w:rPr>
                            </w:pPr>
                            <w:r w:rsidRPr="002507FB">
                              <w:rPr>
                                <w:b/>
                                <w:color w:val="0070C0"/>
                                <w:sz w:val="22"/>
                                <w:szCs w:val="22"/>
                              </w:rPr>
                              <w:t>The Public Health Nursing (PHN) Service</w:t>
                            </w:r>
                            <w:r w:rsidRPr="002507FB">
                              <w:rPr>
                                <w:color w:val="0070C0"/>
                                <w:sz w:val="22"/>
                                <w:szCs w:val="22"/>
                              </w:rPr>
                              <w:t xml:space="preserve"> offers support to children, young people and their families who live in Southampton.  The team is made up of Nurses, Emotional Health and Wellbeing workers and PHN Assistants; who can offer support for a wide range of health issues such as growth concerns, support with long term conditions, sleep problems, continence issues, general anxiety and much more.  They have a confidential text messaging service called Solent Pulse where you can text any health questions and have </w:t>
                            </w:r>
                            <w:proofErr w:type="gramStart"/>
                            <w:r w:rsidRPr="002507FB">
                              <w:rPr>
                                <w:color w:val="0070C0"/>
                                <w:sz w:val="22"/>
                                <w:szCs w:val="22"/>
                              </w:rPr>
                              <w:t>them</w:t>
                            </w:r>
                            <w:proofErr w:type="gramEnd"/>
                            <w:r w:rsidRPr="002507FB">
                              <w:rPr>
                                <w:color w:val="0070C0"/>
                                <w:sz w:val="22"/>
                                <w:szCs w:val="22"/>
                              </w:rPr>
                              <w:t xml:space="preserve"> answered by a nurse.  They are currently offering support through telephone calls, emails, text messages and video calling to comply with social distancing rules.  If you would like to contact PHN for support please use one of the methods below:</w:t>
                            </w:r>
                          </w:p>
                          <w:p w14:paraId="7347622F" w14:textId="77777777" w:rsidR="004E284B" w:rsidRPr="002507FB" w:rsidRDefault="004E284B" w:rsidP="005C6A7B">
                            <w:pPr>
                              <w:rPr>
                                <w:color w:val="0070C0"/>
                                <w:sz w:val="22"/>
                                <w:szCs w:val="22"/>
                              </w:rPr>
                            </w:pPr>
                            <w:r w:rsidRPr="002507FB">
                              <w:rPr>
                                <w:color w:val="0070C0"/>
                                <w:sz w:val="22"/>
                                <w:szCs w:val="22"/>
                              </w:rPr>
                              <w:t>Phone: 0300 123 6661    Solent Pulse: 07491 163278</w:t>
                            </w:r>
                          </w:p>
                          <w:p w14:paraId="148E88F5" w14:textId="77777777" w:rsidR="004E284B" w:rsidRPr="002507FB" w:rsidRDefault="004E284B" w:rsidP="005C6A7B">
                            <w:pPr>
                              <w:rPr>
                                <w:color w:val="0070C0"/>
                                <w:sz w:val="22"/>
                                <w:szCs w:val="22"/>
                              </w:rPr>
                            </w:pPr>
                            <w:r w:rsidRPr="002507FB">
                              <w:rPr>
                                <w:color w:val="0070C0"/>
                                <w:sz w:val="22"/>
                                <w:szCs w:val="22"/>
                              </w:rPr>
                              <w:t xml:space="preserve">Website: </w:t>
                            </w:r>
                            <w:hyperlink r:id="rId64" w:history="1">
                              <w:r w:rsidRPr="002507FB">
                                <w:rPr>
                                  <w:rStyle w:val="Hyperlink"/>
                                  <w:color w:val="0070C0"/>
                                  <w:sz w:val="22"/>
                                  <w:szCs w:val="22"/>
                                </w:rPr>
                                <w:t>https://what0-18.nhs.uk/solent/school-nursing</w:t>
                              </w:r>
                            </w:hyperlink>
                          </w:p>
                          <w:p w14:paraId="3B28D76D" w14:textId="77777777" w:rsidR="004E284B" w:rsidRPr="002507FB" w:rsidRDefault="004E284B" w:rsidP="005C6A7B">
                            <w:pPr>
                              <w:rPr>
                                <w:color w:val="0070C0"/>
                                <w:sz w:val="22"/>
                                <w:szCs w:val="22"/>
                              </w:rPr>
                            </w:pPr>
                            <w:r w:rsidRPr="002507FB">
                              <w:rPr>
                                <w:color w:val="0070C0"/>
                                <w:sz w:val="22"/>
                                <w:szCs w:val="22"/>
                              </w:rPr>
                              <w:t xml:space="preserve">Email: </w:t>
                            </w:r>
                            <w:hyperlink r:id="rId65" w:history="1">
                              <w:r w:rsidRPr="002507FB">
                                <w:rPr>
                                  <w:rStyle w:val="Hyperlink"/>
                                  <w:color w:val="0070C0"/>
                                  <w:sz w:val="22"/>
                                  <w:szCs w:val="22"/>
                                </w:rPr>
                                <w:t>snhs.publichealthnursingsouthampton@nhs.net</w:t>
                              </w:r>
                            </w:hyperlink>
                          </w:p>
                          <w:p w14:paraId="28DD41D2" w14:textId="77777777" w:rsidR="004E284B" w:rsidRPr="002507FB" w:rsidRDefault="004E284B" w:rsidP="005C6A7B">
                            <w:pPr>
                              <w:jc w:val="both"/>
                              <w:rPr>
                                <w:rFonts w:cs="Arial"/>
                                <w:b/>
                                <w:color w:val="0070C0"/>
                                <w:sz w:val="22"/>
                                <w:szCs w:val="22"/>
                              </w:rPr>
                            </w:pPr>
                          </w:p>
                          <w:p w14:paraId="4B32EB3B" w14:textId="77777777" w:rsidR="004E284B" w:rsidRPr="002507FB" w:rsidRDefault="004E284B" w:rsidP="005C6A7B">
                            <w:pPr>
                              <w:rPr>
                                <w:rFonts w:cs="Arial"/>
                                <w:b/>
                                <w:color w:val="0070C0"/>
                                <w:sz w:val="22"/>
                                <w:szCs w:val="22"/>
                              </w:rPr>
                            </w:pPr>
                            <w:r w:rsidRPr="002507FB">
                              <w:rPr>
                                <w:rFonts w:cs="Arial"/>
                                <w:b/>
                                <w:color w:val="0070C0"/>
                                <w:sz w:val="22"/>
                                <w:szCs w:val="22"/>
                              </w:rPr>
                              <w:t>USEFUL TELEPHONE NUMBERS:</w:t>
                            </w:r>
                          </w:p>
                          <w:p w14:paraId="7B771D62" w14:textId="77777777" w:rsidR="004E284B" w:rsidRPr="002507FB" w:rsidRDefault="004E284B" w:rsidP="005C6A7B">
                            <w:pPr>
                              <w:rPr>
                                <w:rFonts w:cs="Arial"/>
                                <w:color w:val="0070C0"/>
                                <w:sz w:val="22"/>
                                <w:szCs w:val="22"/>
                              </w:rPr>
                            </w:pPr>
                            <w:r w:rsidRPr="002507FB">
                              <w:rPr>
                                <w:rFonts w:cs="Arial"/>
                                <w:b/>
                                <w:color w:val="0070C0"/>
                                <w:sz w:val="22"/>
                                <w:szCs w:val="22"/>
                              </w:rPr>
                              <w:t>Southampton Multi-Agency Support Hub</w:t>
                            </w:r>
                            <w:r w:rsidRPr="002507FB">
                              <w:rPr>
                                <w:rFonts w:cs="Arial"/>
                                <w:color w:val="0070C0"/>
                                <w:sz w:val="22"/>
                                <w:szCs w:val="22"/>
                              </w:rPr>
                              <w:t xml:space="preserve">:          02380 833336 </w:t>
                            </w:r>
                          </w:p>
                          <w:p w14:paraId="23AF2879" w14:textId="77777777" w:rsidR="004E284B" w:rsidRPr="002507FB" w:rsidRDefault="004E284B" w:rsidP="005C6A7B">
                            <w:pPr>
                              <w:rPr>
                                <w:rFonts w:cs="Arial"/>
                                <w:b/>
                                <w:color w:val="0070C0"/>
                                <w:sz w:val="22"/>
                                <w:szCs w:val="22"/>
                              </w:rPr>
                            </w:pPr>
                            <w:r w:rsidRPr="002507FB">
                              <w:rPr>
                                <w:rFonts w:cs="Arial"/>
                                <w:color w:val="0070C0"/>
                                <w:sz w:val="22"/>
                                <w:szCs w:val="22"/>
                              </w:rPr>
                              <w:t>(Safeguarding advice &amp; parenting support).</w:t>
                            </w:r>
                          </w:p>
                          <w:p w14:paraId="11B064C7" w14:textId="77777777" w:rsidR="004E284B" w:rsidRPr="002507FB" w:rsidRDefault="004E284B" w:rsidP="005C6A7B">
                            <w:pPr>
                              <w:ind w:right="826"/>
                              <w:rPr>
                                <w:rFonts w:cs="Arial"/>
                                <w:color w:val="0070C0"/>
                                <w:sz w:val="22"/>
                                <w:szCs w:val="22"/>
                              </w:rPr>
                            </w:pPr>
                            <w:r w:rsidRPr="002507FB">
                              <w:rPr>
                                <w:rFonts w:cs="Arial"/>
                                <w:b/>
                                <w:color w:val="0070C0"/>
                                <w:sz w:val="22"/>
                                <w:szCs w:val="22"/>
                              </w:rPr>
                              <w:t>Samaritans:</w:t>
                            </w:r>
                            <w:r w:rsidRPr="002507FB">
                              <w:rPr>
                                <w:rFonts w:cs="Arial"/>
                                <w:color w:val="0070C0"/>
                                <w:sz w:val="22"/>
                                <w:szCs w:val="22"/>
                              </w:rPr>
                              <w:t xml:space="preserve"> </w:t>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t xml:space="preserve"> </w:t>
                            </w:r>
                            <w:r w:rsidRPr="002507FB">
                              <w:rPr>
                                <w:rFonts w:cs="Arial"/>
                                <w:color w:val="0070C0"/>
                                <w:sz w:val="22"/>
                                <w:szCs w:val="22"/>
                              </w:rPr>
                              <w:tab/>
                              <w:t xml:space="preserve">      Free phone 116 123</w:t>
                            </w:r>
                          </w:p>
                          <w:p w14:paraId="3716F053" w14:textId="77777777" w:rsidR="004E284B" w:rsidRPr="002507FB" w:rsidRDefault="004E284B" w:rsidP="005C6A7B">
                            <w:pPr>
                              <w:rPr>
                                <w:rFonts w:cs="Arial"/>
                                <w:color w:val="0070C0"/>
                                <w:sz w:val="22"/>
                                <w:szCs w:val="22"/>
                              </w:rPr>
                            </w:pPr>
                            <w:r w:rsidRPr="002507FB">
                              <w:rPr>
                                <w:rFonts w:cs="Arial"/>
                                <w:b/>
                                <w:color w:val="0070C0"/>
                                <w:sz w:val="22"/>
                                <w:szCs w:val="22"/>
                              </w:rPr>
                              <w:t>Parentline (24 hour advice):</w:t>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t xml:space="preserve">      </w:t>
                            </w:r>
                            <w:r w:rsidRPr="002507FB">
                              <w:rPr>
                                <w:rFonts w:cs="Arial"/>
                                <w:color w:val="0070C0"/>
                                <w:sz w:val="22"/>
                                <w:szCs w:val="22"/>
                              </w:rPr>
                              <w:t>0808 800 2222</w:t>
                            </w:r>
                          </w:p>
                          <w:p w14:paraId="060E6551" w14:textId="77777777" w:rsidR="004E284B" w:rsidRPr="002507FB" w:rsidRDefault="004E284B" w:rsidP="005C6A7B">
                            <w:pPr>
                              <w:rPr>
                                <w:rFonts w:cs="Arial"/>
                                <w:b/>
                                <w:color w:val="0070C0"/>
                                <w:sz w:val="22"/>
                                <w:szCs w:val="22"/>
                              </w:rPr>
                            </w:pPr>
                            <w:r w:rsidRPr="002507FB">
                              <w:rPr>
                                <w:rFonts w:cs="Arial"/>
                                <w:b/>
                                <w:color w:val="0070C0"/>
                                <w:sz w:val="22"/>
                                <w:szCs w:val="22"/>
                              </w:rPr>
                              <w:t>Child line:</w:t>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r>
                            <w:r w:rsidRPr="002507FB">
                              <w:rPr>
                                <w:rFonts w:cs="Arial"/>
                                <w:color w:val="0070C0"/>
                                <w:sz w:val="22"/>
                                <w:szCs w:val="22"/>
                              </w:rPr>
                              <w:t xml:space="preserve"> </w:t>
                            </w:r>
                            <w:r w:rsidRPr="002507FB">
                              <w:rPr>
                                <w:rFonts w:cs="Arial"/>
                                <w:color w:val="0070C0"/>
                                <w:sz w:val="22"/>
                                <w:szCs w:val="22"/>
                              </w:rPr>
                              <w:tab/>
                              <w:t xml:space="preserve">      0800 1111</w:t>
                            </w:r>
                          </w:p>
                          <w:p w14:paraId="71517AA3" w14:textId="77777777" w:rsidR="004E284B" w:rsidRPr="002507FB" w:rsidRDefault="004E284B" w:rsidP="005C6A7B">
                            <w:pPr>
                              <w:rPr>
                                <w:rFonts w:cs="Arial"/>
                                <w:color w:val="0070C0"/>
                                <w:sz w:val="22"/>
                                <w:szCs w:val="22"/>
                              </w:rPr>
                            </w:pPr>
                            <w:r w:rsidRPr="002507FB">
                              <w:rPr>
                                <w:rFonts w:cs="Arial"/>
                                <w:b/>
                                <w:color w:val="0070C0"/>
                                <w:sz w:val="22"/>
                                <w:szCs w:val="22"/>
                              </w:rPr>
                              <w:t>NHS direct</w:t>
                            </w:r>
                            <w:r w:rsidRPr="002507FB">
                              <w:rPr>
                                <w:rFonts w:cs="Arial"/>
                                <w:color w:val="0070C0"/>
                                <w:sz w:val="22"/>
                                <w:szCs w:val="22"/>
                              </w:rPr>
                              <w:t xml:space="preserve">: </w:t>
                            </w:r>
                            <w:r w:rsidRPr="002507FB">
                              <w:rPr>
                                <w:rFonts w:cs="Arial"/>
                                <w:color w:val="0070C0"/>
                                <w:sz w:val="22"/>
                                <w:szCs w:val="22"/>
                              </w:rPr>
                              <w:tab/>
                              <w:t xml:space="preserve"> </w:t>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t xml:space="preserve">      111 – non emergency helpline</w:t>
                            </w:r>
                          </w:p>
                          <w:p w14:paraId="5DDAB17B" w14:textId="77777777" w:rsidR="004E284B" w:rsidRPr="002507FB" w:rsidRDefault="004E284B" w:rsidP="005C6A7B">
                            <w:pPr>
                              <w:rPr>
                                <w:rFonts w:cs="Arial"/>
                                <w:color w:val="0070C0"/>
                                <w:sz w:val="22"/>
                                <w:szCs w:val="22"/>
                              </w:rPr>
                            </w:pPr>
                            <w:r w:rsidRPr="002507FB">
                              <w:rPr>
                                <w:rFonts w:cs="Arial"/>
                                <w:b/>
                                <w:color w:val="0070C0"/>
                                <w:sz w:val="22"/>
                                <w:szCs w:val="22"/>
                              </w:rPr>
                              <w:t>SANE mental health help line</w:t>
                            </w:r>
                            <w:r w:rsidRPr="002507FB">
                              <w:rPr>
                                <w:rFonts w:cs="Arial"/>
                                <w:color w:val="0070C0"/>
                                <w:sz w:val="22"/>
                                <w:szCs w:val="22"/>
                              </w:rPr>
                              <w:t xml:space="preserve"> </w:t>
                            </w:r>
                            <w:r w:rsidRPr="002507FB">
                              <w:rPr>
                                <w:rFonts w:cs="Arial"/>
                                <w:b/>
                                <w:color w:val="0070C0"/>
                                <w:sz w:val="22"/>
                                <w:szCs w:val="22"/>
                              </w:rPr>
                              <w:t>(every day 16.30-22.30)</w:t>
                            </w:r>
                            <w:r w:rsidRPr="002507FB">
                              <w:rPr>
                                <w:rFonts w:cs="Arial"/>
                                <w:color w:val="0070C0"/>
                                <w:sz w:val="22"/>
                                <w:szCs w:val="22"/>
                              </w:rPr>
                              <w:t xml:space="preserve">      0300 304 7000 </w:t>
                            </w:r>
                          </w:p>
                          <w:p w14:paraId="29D795AD" w14:textId="77777777" w:rsidR="004E284B" w:rsidRPr="00A908A5" w:rsidRDefault="004E284B" w:rsidP="005C6A7B">
                            <w:pPr>
                              <w:jc w:val="both"/>
                              <w:rPr>
                                <w:rFonts w:cs="Arial"/>
                                <w:b/>
                                <w:color w:val="7030A0"/>
                                <w:sz w:val="22"/>
                                <w:szCs w:val="22"/>
                              </w:rPr>
                            </w:pPr>
                            <w:r w:rsidRPr="002507FB">
                              <w:rPr>
                                <w:rFonts w:cs="Arial"/>
                                <w:b/>
                                <w:color w:val="0070C0"/>
                                <w:sz w:val="22"/>
                                <w:szCs w:val="22"/>
                              </w:rPr>
                              <w:t xml:space="preserve">Young Minds help line (Mon-Fri 9.30-4pm)            </w:t>
                            </w:r>
                            <w:r w:rsidRPr="002507FB">
                              <w:rPr>
                                <w:rFonts w:cs="Arial"/>
                                <w:bCs/>
                                <w:color w:val="0070C0"/>
                                <w:sz w:val="22"/>
                                <w:szCs w:val="22"/>
                              </w:rPr>
                              <w:t>0808 802 5544</w:t>
                            </w:r>
                          </w:p>
                          <w:p w14:paraId="4E95C718" w14:textId="77777777" w:rsidR="004E284B" w:rsidRPr="002507FB" w:rsidRDefault="004E284B" w:rsidP="005C6A7B">
                            <w:pPr>
                              <w:jc w:val="both"/>
                              <w:rPr>
                                <w:rFonts w:ascii="Arial" w:hAnsi="Arial" w:cs="Arial"/>
                                <w:color w:val="0070C0"/>
                                <w:sz w:val="22"/>
                                <w:szCs w:val="22"/>
                              </w:rPr>
                            </w:pPr>
                          </w:p>
                          <w:p w14:paraId="6303B4DD" w14:textId="77777777" w:rsidR="004E284B" w:rsidRPr="002507FB" w:rsidRDefault="004E284B" w:rsidP="005C6A7B">
                            <w:pPr>
                              <w:rPr>
                                <w:rFonts w:cs="Arial"/>
                                <w:b/>
                                <w:color w:val="0070C0"/>
                                <w:sz w:val="22"/>
                                <w:szCs w:val="22"/>
                              </w:rPr>
                            </w:pPr>
                            <w:r w:rsidRPr="002507FB">
                              <w:rPr>
                                <w:rFonts w:cs="Arial"/>
                                <w:b/>
                                <w:color w:val="0070C0"/>
                                <w:sz w:val="22"/>
                                <w:szCs w:val="22"/>
                              </w:rPr>
                              <w:t>USEFUL WEBSITES – UNDERSTANDING SYMPTOMS, ADVICE AND SELF-HELP:</w:t>
                            </w:r>
                          </w:p>
                          <w:p w14:paraId="203E77A0"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66" w:history="1">
                              <w:r w:rsidR="004E284B" w:rsidRPr="002507FB">
                                <w:rPr>
                                  <w:rFonts w:cs="Arial"/>
                                  <w:b/>
                                  <w:color w:val="0070C0"/>
                                  <w:sz w:val="22"/>
                                  <w:szCs w:val="22"/>
                                  <w:u w:val="single"/>
                                </w:rPr>
                                <w:t>https://childdevelopmentinfo.com/</w:t>
                              </w:r>
                            </w:hyperlink>
                            <w:r w:rsidR="004E284B" w:rsidRPr="002507FB">
                              <w:rPr>
                                <w:rFonts w:cs="Arial"/>
                                <w:b/>
                                <w:color w:val="0070C0"/>
                                <w:sz w:val="22"/>
                                <w:szCs w:val="22"/>
                              </w:rPr>
                              <w:t xml:space="preserve">  - </w:t>
                            </w:r>
                            <w:r w:rsidR="004E284B" w:rsidRPr="002507FB">
                              <w:rPr>
                                <w:rFonts w:cs="Arial"/>
                                <w:color w:val="0070C0"/>
                                <w:sz w:val="22"/>
                                <w:szCs w:val="22"/>
                              </w:rPr>
                              <w:t xml:space="preserve">This covers numerous ‘symptoms’ of developmental disorders and mental health conditions.  It also has a lot of helpful advice ranging from ‘online safety’ to ‘getting children to eat greens’.  Mixture of articles and short videos. </w:t>
                            </w:r>
                          </w:p>
                          <w:p w14:paraId="177FF9D6"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67" w:history="1">
                              <w:r w:rsidR="004E284B" w:rsidRPr="002507FB">
                                <w:rPr>
                                  <w:rFonts w:cs="Arial"/>
                                  <w:b/>
                                  <w:color w:val="0070C0"/>
                                  <w:sz w:val="22"/>
                                  <w:szCs w:val="22"/>
                                  <w:u w:val="single"/>
                                </w:rPr>
                                <w:t>www.youngminds.org.uk</w:t>
                              </w:r>
                            </w:hyperlink>
                            <w:r w:rsidR="004E284B" w:rsidRPr="002507FB">
                              <w:rPr>
                                <w:rFonts w:cs="Arial"/>
                                <w:b/>
                                <w:color w:val="0070C0"/>
                                <w:sz w:val="22"/>
                                <w:szCs w:val="22"/>
                              </w:rPr>
                              <w:t xml:space="preserve"> – </w:t>
                            </w:r>
                            <w:r w:rsidR="004E284B" w:rsidRPr="002507FB">
                              <w:rPr>
                                <w:rFonts w:cs="Arial"/>
                                <w:color w:val="0070C0"/>
                                <w:sz w:val="22"/>
                                <w:szCs w:val="22"/>
                              </w:rPr>
                              <w:t>information and advice for young people, parents and professionals, includes a telephone advice line and videos. This website covers emotional health, mental health conditions and neurodevelopmental disorders e.g. Attention Deficit Hyperactivity Disorder.</w:t>
                            </w:r>
                          </w:p>
                          <w:p w14:paraId="23A04FE0"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68" w:history="1">
                              <w:r w:rsidR="004E284B" w:rsidRPr="002507FB">
                                <w:rPr>
                                  <w:rFonts w:cs="Arial"/>
                                  <w:b/>
                                  <w:color w:val="0070C0"/>
                                  <w:sz w:val="22"/>
                                  <w:szCs w:val="22"/>
                                  <w:u w:val="single"/>
                                </w:rPr>
                                <w:t>http://www.sane.org.uk/resources/mental_health_conditions/</w:t>
                              </w:r>
                            </w:hyperlink>
                            <w:r w:rsidR="004E284B" w:rsidRPr="002507FB">
                              <w:rPr>
                                <w:rFonts w:cs="Arial"/>
                                <w:b/>
                                <w:color w:val="0070C0"/>
                                <w:sz w:val="22"/>
                                <w:szCs w:val="22"/>
                              </w:rPr>
                              <w:t xml:space="preserve"> - </w:t>
                            </w:r>
                            <w:r w:rsidR="004E284B" w:rsidRPr="002507FB">
                              <w:rPr>
                                <w:rFonts w:cs="Arial"/>
                                <w:color w:val="0070C0"/>
                                <w:sz w:val="22"/>
                                <w:szCs w:val="22"/>
                              </w:rPr>
                              <w:t xml:space="preserve">information and advice, includes resources and useful leaflets to manage symptoms of many mental health symptoms.  It also has online forums and a telephone advice line (above). </w:t>
                            </w:r>
                          </w:p>
                          <w:p w14:paraId="582502A4"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69" w:history="1">
                              <w:r w:rsidR="004E284B" w:rsidRPr="002507FB">
                                <w:rPr>
                                  <w:rFonts w:cs="Arial"/>
                                  <w:b/>
                                  <w:color w:val="0070C0"/>
                                  <w:sz w:val="22"/>
                                  <w:szCs w:val="22"/>
                                  <w:u w:val="single"/>
                                </w:rPr>
                                <w:t>www.getselfhelp.co.uk</w:t>
                              </w:r>
                            </w:hyperlink>
                            <w:r w:rsidR="004E284B" w:rsidRPr="002507FB">
                              <w:rPr>
                                <w:rFonts w:cs="Arial"/>
                                <w:color w:val="0070C0"/>
                                <w:sz w:val="22"/>
                                <w:szCs w:val="22"/>
                              </w:rPr>
                              <w:t xml:space="preserve"> – this website is an invaluable resource containing free downloadable activities and videos for you to support your child to manage their emotional and mental health. </w:t>
                            </w:r>
                          </w:p>
                          <w:p w14:paraId="1EE3253F"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70" w:history="1">
                              <w:r w:rsidR="004E284B" w:rsidRPr="002507FB">
                                <w:rPr>
                                  <w:rFonts w:cs="Arial"/>
                                  <w:b/>
                                  <w:color w:val="0070C0"/>
                                  <w:sz w:val="22"/>
                                  <w:szCs w:val="22"/>
                                  <w:u w:val="single"/>
                                </w:rPr>
                                <w:t>http://www.moodjuice.scot.nhs.uk/</w:t>
                              </w:r>
                            </w:hyperlink>
                            <w:r w:rsidR="004E284B" w:rsidRPr="002507FB">
                              <w:rPr>
                                <w:rFonts w:cs="Arial"/>
                                <w:b/>
                                <w:color w:val="0070C0"/>
                                <w:sz w:val="22"/>
                                <w:szCs w:val="22"/>
                              </w:rPr>
                              <w:t xml:space="preserve"> -</w:t>
                            </w:r>
                            <w:r w:rsidR="004E284B" w:rsidRPr="002507FB">
                              <w:rPr>
                                <w:rFonts w:cs="Arial"/>
                                <w:color w:val="0070C0"/>
                                <w:sz w:val="22"/>
                                <w:szCs w:val="22"/>
                              </w:rPr>
                              <w:t xml:space="preserve"> Similar to ‘getselfhelp’.  </w:t>
                            </w:r>
                          </w:p>
                          <w:p w14:paraId="0B18A94C" w14:textId="77777777" w:rsidR="004E284B" w:rsidRPr="002507FB" w:rsidRDefault="004E284B" w:rsidP="005C6A7B">
                            <w:pPr>
                              <w:numPr>
                                <w:ilvl w:val="0"/>
                                <w:numId w:val="8"/>
                              </w:numPr>
                              <w:spacing w:after="200" w:line="276" w:lineRule="auto"/>
                              <w:contextualSpacing/>
                              <w:rPr>
                                <w:rFonts w:cs="Arial"/>
                                <w:b/>
                                <w:color w:val="0070C0"/>
                                <w:sz w:val="22"/>
                                <w:szCs w:val="22"/>
                              </w:rPr>
                            </w:pPr>
                            <w:r w:rsidRPr="002507FB">
                              <w:rPr>
                                <w:rFonts w:cs="Arial"/>
                                <w:b/>
                                <w:color w:val="0070C0"/>
                                <w:sz w:val="22"/>
                                <w:szCs w:val="22"/>
                              </w:rPr>
                              <w:t>Selected mobile phone ‘apps’</w:t>
                            </w:r>
                            <w:r w:rsidRPr="002507FB">
                              <w:rPr>
                                <w:rFonts w:cs="Arial"/>
                                <w:color w:val="0070C0"/>
                                <w:sz w:val="22"/>
                                <w:szCs w:val="22"/>
                              </w:rPr>
                              <w:t xml:space="preserve"> to help manage symptoms can be viewed here, although please consider age appropriateness:  </w:t>
                            </w:r>
                            <w:hyperlink r:id="rId71" w:history="1">
                              <w:r w:rsidRPr="002507FB">
                                <w:rPr>
                                  <w:rFonts w:cs="Arial"/>
                                  <w:b/>
                                  <w:color w:val="0070C0"/>
                                  <w:sz w:val="22"/>
                                  <w:szCs w:val="22"/>
                                  <w:u w:val="single"/>
                                </w:rPr>
                                <w:t>http://www.nhs.uk/Conditions/stress-anxiety-depression/Pages/mental-health-apps.aspx</w:t>
                              </w:r>
                            </w:hyperlink>
                            <w:r w:rsidRPr="002507FB">
                              <w:rPr>
                                <w:rFonts w:cs="Arial"/>
                                <w:color w:val="0070C0"/>
                                <w:sz w:val="22"/>
                                <w:szCs w:val="22"/>
                              </w:rPr>
                              <w:t xml:space="preserve">  (Or type ‘Apps for Mental Health – NHS Choices into an internet search engine.)</w:t>
                            </w:r>
                          </w:p>
                          <w:p w14:paraId="652DA78E"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DB3EE" id="Text Box 333" o:spid="_x0000_s1070" type="#_x0000_t202" style="position:absolute;margin-left:-69.75pt;margin-top:21.75pt;width:556.5pt;height:707.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" fillcolor="white [3201]" strokecolor="#00b0f0" strokeweight="2pt">
                <v:textbox>
                  <w:txbxContent>
                    <w:p w14:paraId="24FAC0C2" w14:textId="77777777" w:rsidR="004E284B" w:rsidRDefault="004E284B"/>
                    <w:p w14:paraId="7044FBF9" w14:textId="77777777" w:rsidR="004E284B" w:rsidRPr="002507FB" w:rsidRDefault="004E284B" w:rsidP="005C6A7B">
                      <w:pPr>
                        <w:rPr>
                          <w:rFonts w:cs="Arial"/>
                          <w:color w:val="0070C0"/>
                          <w:sz w:val="22"/>
                          <w:szCs w:val="22"/>
                          <w:u w:val="single"/>
                        </w:rPr>
                      </w:pPr>
                      <w:r w:rsidRPr="002507FB">
                        <w:rPr>
                          <w:rFonts w:cs="Arial"/>
                          <w:color w:val="0070C0"/>
                          <w:sz w:val="22"/>
                          <w:szCs w:val="22"/>
                        </w:rPr>
                        <w:t xml:space="preserve">Please see the details of the following services that may also be able to offer you and your child advice and support.  </w:t>
                      </w:r>
                      <w:r w:rsidRPr="002507FB">
                        <w:rPr>
                          <w:rFonts w:cs="Arial"/>
                          <w:color w:val="0070C0"/>
                          <w:sz w:val="22"/>
                          <w:szCs w:val="22"/>
                          <w:highlight w:val="yellow"/>
                          <w:u w:val="single"/>
                        </w:rPr>
                        <w:t>Please note that during this unprecedented time services have had to change the way they work and offer support, so please contact the service directly to find out what is currently on offer.</w:t>
                      </w:r>
                    </w:p>
                    <w:p w14:paraId="2183698F" w14:textId="77777777" w:rsidR="004E284B" w:rsidRPr="002507FB" w:rsidRDefault="004E284B" w:rsidP="005C6A7B">
                      <w:pPr>
                        <w:rPr>
                          <w:rFonts w:cs="Arial"/>
                          <w:color w:val="0070C0"/>
                          <w:sz w:val="22"/>
                          <w:szCs w:val="22"/>
                        </w:rPr>
                      </w:pPr>
                    </w:p>
                    <w:p w14:paraId="49754E38" w14:textId="77777777" w:rsidR="004E284B" w:rsidRPr="002507FB" w:rsidRDefault="004E284B" w:rsidP="005C6A7B">
                      <w:pPr>
                        <w:rPr>
                          <w:rFonts w:cs="Arial"/>
                          <w:b/>
                          <w:color w:val="0070C0"/>
                          <w:sz w:val="22"/>
                          <w:szCs w:val="22"/>
                        </w:rPr>
                      </w:pPr>
                      <w:r w:rsidRPr="002507FB">
                        <w:rPr>
                          <w:rFonts w:cs="Arial"/>
                          <w:b/>
                          <w:color w:val="0070C0"/>
                          <w:sz w:val="22"/>
                          <w:szCs w:val="22"/>
                        </w:rPr>
                        <w:t>THE SOLENT WEST CHILD AND ADOLESCENT MENTAL HEALTH SERVICE (CAMHS):</w:t>
                      </w:r>
                    </w:p>
                    <w:p w14:paraId="344687D2" w14:textId="77777777" w:rsidR="004E284B" w:rsidRPr="002507FB" w:rsidRDefault="004E284B" w:rsidP="005C6A7B">
                      <w:pPr>
                        <w:rPr>
                          <w:rFonts w:cs="Arial"/>
                          <w:bCs/>
                          <w:color w:val="0070C0"/>
                          <w:sz w:val="22"/>
                          <w:szCs w:val="22"/>
                        </w:rPr>
                      </w:pPr>
                      <w:r w:rsidRPr="002507FB">
                        <w:rPr>
                          <w:rFonts w:cs="Arial"/>
                          <w:bCs/>
                          <w:color w:val="0070C0"/>
                          <w:sz w:val="22"/>
                          <w:szCs w:val="22"/>
                        </w:rPr>
                        <w:t xml:space="preserve">If your child is currently receiving a service from CAMHS, a duty line for advice in the event of deterioration in your child / young person’s mental health is available. Please request to speak to the duty worker on 0300 123 6661. You are also able to contact the Behaviour Helpline for advice and strategies with managing challenging behaviour on 0300 123 6661, your contact details will be taken and a Behaviour Advisor will return your call within 1 week. </w:t>
                      </w:r>
                    </w:p>
                    <w:p w14:paraId="10D55617" w14:textId="77777777" w:rsidR="004E284B" w:rsidRPr="00A908A5" w:rsidRDefault="004E284B" w:rsidP="005C6A7B">
                      <w:pPr>
                        <w:rPr>
                          <w:rFonts w:cs="Arial"/>
                          <w:bCs/>
                          <w:color w:val="FF0000"/>
                          <w:sz w:val="22"/>
                          <w:szCs w:val="22"/>
                        </w:rPr>
                      </w:pPr>
                      <w:r w:rsidRPr="00A908A5">
                        <w:rPr>
                          <w:rFonts w:cs="Arial"/>
                          <w:bCs/>
                          <w:color w:val="FF0000"/>
                          <w:sz w:val="22"/>
                          <w:szCs w:val="22"/>
                        </w:rPr>
                        <w:t xml:space="preserve">Please be aware that in the current situation there may be a slight delay in responding to duty calls. </w:t>
                      </w:r>
                    </w:p>
                    <w:p w14:paraId="635458D1" w14:textId="77777777" w:rsidR="004E284B" w:rsidRPr="00A908A5" w:rsidRDefault="004E284B" w:rsidP="005C6A7B">
                      <w:pPr>
                        <w:rPr>
                          <w:rFonts w:ascii="Arial" w:hAnsi="Arial" w:cs="Arial"/>
                          <w:bCs/>
                          <w:color w:val="FF0000"/>
                          <w:sz w:val="22"/>
                          <w:szCs w:val="22"/>
                        </w:rPr>
                      </w:pPr>
                    </w:p>
                    <w:p w14:paraId="35E02710" w14:textId="77777777" w:rsidR="004E284B" w:rsidRPr="002507FB" w:rsidRDefault="004E284B" w:rsidP="005C6A7B">
                      <w:pPr>
                        <w:rPr>
                          <w:color w:val="0070C0"/>
                          <w:sz w:val="22"/>
                          <w:szCs w:val="22"/>
                        </w:rPr>
                      </w:pPr>
                      <w:r w:rsidRPr="002507FB">
                        <w:rPr>
                          <w:b/>
                          <w:color w:val="0070C0"/>
                          <w:sz w:val="22"/>
                          <w:szCs w:val="22"/>
                        </w:rPr>
                        <w:t>The Public Health Nursing (PHN) Service</w:t>
                      </w:r>
                      <w:r w:rsidRPr="002507FB">
                        <w:rPr>
                          <w:color w:val="0070C0"/>
                          <w:sz w:val="22"/>
                          <w:szCs w:val="22"/>
                        </w:rPr>
                        <w:t xml:space="preserve"> offers support to children, young people and their families who live in Southampton.  The team is made up of Nurses, Emotional Health and Wellbeing workers and PHN Assistants; who can offer support for a wide range of health issues such as growth concerns, support with long term conditions, sleep problems, continence issues, general anxiety and much more.  They have a confidential text messaging service called Solent Pulse where you can text any health questions and have </w:t>
                      </w:r>
                      <w:proofErr w:type="gramStart"/>
                      <w:r w:rsidRPr="002507FB">
                        <w:rPr>
                          <w:color w:val="0070C0"/>
                          <w:sz w:val="22"/>
                          <w:szCs w:val="22"/>
                        </w:rPr>
                        <w:t>them</w:t>
                      </w:r>
                      <w:proofErr w:type="gramEnd"/>
                      <w:r w:rsidRPr="002507FB">
                        <w:rPr>
                          <w:color w:val="0070C0"/>
                          <w:sz w:val="22"/>
                          <w:szCs w:val="22"/>
                        </w:rPr>
                        <w:t xml:space="preserve"> answered by a nurse.  They are currently offering support through telephone calls, emails, text messages and video calling to comply with social distancing rules.  If you would like to contact PHN for support please use one of the methods below:</w:t>
                      </w:r>
                    </w:p>
                    <w:p w14:paraId="7347622F" w14:textId="77777777" w:rsidR="004E284B" w:rsidRPr="002507FB" w:rsidRDefault="004E284B" w:rsidP="005C6A7B">
                      <w:pPr>
                        <w:rPr>
                          <w:color w:val="0070C0"/>
                          <w:sz w:val="22"/>
                          <w:szCs w:val="22"/>
                        </w:rPr>
                      </w:pPr>
                      <w:r w:rsidRPr="002507FB">
                        <w:rPr>
                          <w:color w:val="0070C0"/>
                          <w:sz w:val="22"/>
                          <w:szCs w:val="22"/>
                        </w:rPr>
                        <w:t>Phone: 0300 123 6661    Solent Pulse: 07491 163278</w:t>
                      </w:r>
                    </w:p>
                    <w:p w14:paraId="148E88F5" w14:textId="77777777" w:rsidR="004E284B" w:rsidRPr="002507FB" w:rsidRDefault="004E284B" w:rsidP="005C6A7B">
                      <w:pPr>
                        <w:rPr>
                          <w:color w:val="0070C0"/>
                          <w:sz w:val="22"/>
                          <w:szCs w:val="22"/>
                        </w:rPr>
                      </w:pPr>
                      <w:r w:rsidRPr="002507FB">
                        <w:rPr>
                          <w:color w:val="0070C0"/>
                          <w:sz w:val="22"/>
                          <w:szCs w:val="22"/>
                        </w:rPr>
                        <w:t xml:space="preserve">Website: </w:t>
                      </w:r>
                      <w:hyperlink r:id="rId72" w:history="1">
                        <w:r w:rsidRPr="002507FB">
                          <w:rPr>
                            <w:rStyle w:val="Hyperlink"/>
                            <w:color w:val="0070C0"/>
                            <w:sz w:val="22"/>
                            <w:szCs w:val="22"/>
                          </w:rPr>
                          <w:t>https://what0-18.nhs.uk/solent/school-nursing</w:t>
                        </w:r>
                      </w:hyperlink>
                    </w:p>
                    <w:p w14:paraId="3B28D76D" w14:textId="77777777" w:rsidR="004E284B" w:rsidRPr="002507FB" w:rsidRDefault="004E284B" w:rsidP="005C6A7B">
                      <w:pPr>
                        <w:rPr>
                          <w:color w:val="0070C0"/>
                          <w:sz w:val="22"/>
                          <w:szCs w:val="22"/>
                        </w:rPr>
                      </w:pPr>
                      <w:r w:rsidRPr="002507FB">
                        <w:rPr>
                          <w:color w:val="0070C0"/>
                          <w:sz w:val="22"/>
                          <w:szCs w:val="22"/>
                        </w:rPr>
                        <w:t xml:space="preserve">Email: </w:t>
                      </w:r>
                      <w:hyperlink r:id="rId73" w:history="1">
                        <w:r w:rsidRPr="002507FB">
                          <w:rPr>
                            <w:rStyle w:val="Hyperlink"/>
                            <w:color w:val="0070C0"/>
                            <w:sz w:val="22"/>
                            <w:szCs w:val="22"/>
                          </w:rPr>
                          <w:t>snhs.publichealthnursingsouthampton@nhs.net</w:t>
                        </w:r>
                      </w:hyperlink>
                    </w:p>
                    <w:p w14:paraId="28DD41D2" w14:textId="77777777" w:rsidR="004E284B" w:rsidRPr="002507FB" w:rsidRDefault="004E284B" w:rsidP="005C6A7B">
                      <w:pPr>
                        <w:jc w:val="both"/>
                        <w:rPr>
                          <w:rFonts w:cs="Arial"/>
                          <w:b/>
                          <w:color w:val="0070C0"/>
                          <w:sz w:val="22"/>
                          <w:szCs w:val="22"/>
                        </w:rPr>
                      </w:pPr>
                    </w:p>
                    <w:p w14:paraId="4B32EB3B" w14:textId="77777777" w:rsidR="004E284B" w:rsidRPr="002507FB" w:rsidRDefault="004E284B" w:rsidP="005C6A7B">
                      <w:pPr>
                        <w:rPr>
                          <w:rFonts w:cs="Arial"/>
                          <w:b/>
                          <w:color w:val="0070C0"/>
                          <w:sz w:val="22"/>
                          <w:szCs w:val="22"/>
                        </w:rPr>
                      </w:pPr>
                      <w:r w:rsidRPr="002507FB">
                        <w:rPr>
                          <w:rFonts w:cs="Arial"/>
                          <w:b/>
                          <w:color w:val="0070C0"/>
                          <w:sz w:val="22"/>
                          <w:szCs w:val="22"/>
                        </w:rPr>
                        <w:t>USEFUL TELEPHONE NUMBERS:</w:t>
                      </w:r>
                    </w:p>
                    <w:p w14:paraId="7B771D62" w14:textId="77777777" w:rsidR="004E284B" w:rsidRPr="002507FB" w:rsidRDefault="004E284B" w:rsidP="005C6A7B">
                      <w:pPr>
                        <w:rPr>
                          <w:rFonts w:cs="Arial"/>
                          <w:color w:val="0070C0"/>
                          <w:sz w:val="22"/>
                          <w:szCs w:val="22"/>
                        </w:rPr>
                      </w:pPr>
                      <w:r w:rsidRPr="002507FB">
                        <w:rPr>
                          <w:rFonts w:cs="Arial"/>
                          <w:b/>
                          <w:color w:val="0070C0"/>
                          <w:sz w:val="22"/>
                          <w:szCs w:val="22"/>
                        </w:rPr>
                        <w:t>Southampton Multi-Agency Support Hub</w:t>
                      </w:r>
                      <w:r w:rsidRPr="002507FB">
                        <w:rPr>
                          <w:rFonts w:cs="Arial"/>
                          <w:color w:val="0070C0"/>
                          <w:sz w:val="22"/>
                          <w:szCs w:val="22"/>
                        </w:rPr>
                        <w:t xml:space="preserve">:          02380 833336 </w:t>
                      </w:r>
                    </w:p>
                    <w:p w14:paraId="23AF2879" w14:textId="77777777" w:rsidR="004E284B" w:rsidRPr="002507FB" w:rsidRDefault="004E284B" w:rsidP="005C6A7B">
                      <w:pPr>
                        <w:rPr>
                          <w:rFonts w:cs="Arial"/>
                          <w:b/>
                          <w:color w:val="0070C0"/>
                          <w:sz w:val="22"/>
                          <w:szCs w:val="22"/>
                        </w:rPr>
                      </w:pPr>
                      <w:r w:rsidRPr="002507FB">
                        <w:rPr>
                          <w:rFonts w:cs="Arial"/>
                          <w:color w:val="0070C0"/>
                          <w:sz w:val="22"/>
                          <w:szCs w:val="22"/>
                        </w:rPr>
                        <w:t>(Safeguarding advice &amp; parenting support).</w:t>
                      </w:r>
                    </w:p>
                    <w:p w14:paraId="11B064C7" w14:textId="77777777" w:rsidR="004E284B" w:rsidRPr="002507FB" w:rsidRDefault="004E284B" w:rsidP="005C6A7B">
                      <w:pPr>
                        <w:ind w:right="826"/>
                        <w:rPr>
                          <w:rFonts w:cs="Arial"/>
                          <w:color w:val="0070C0"/>
                          <w:sz w:val="22"/>
                          <w:szCs w:val="22"/>
                        </w:rPr>
                      </w:pPr>
                      <w:r w:rsidRPr="002507FB">
                        <w:rPr>
                          <w:rFonts w:cs="Arial"/>
                          <w:b/>
                          <w:color w:val="0070C0"/>
                          <w:sz w:val="22"/>
                          <w:szCs w:val="22"/>
                        </w:rPr>
                        <w:t>Samaritans:</w:t>
                      </w:r>
                      <w:r w:rsidRPr="002507FB">
                        <w:rPr>
                          <w:rFonts w:cs="Arial"/>
                          <w:color w:val="0070C0"/>
                          <w:sz w:val="22"/>
                          <w:szCs w:val="22"/>
                        </w:rPr>
                        <w:t xml:space="preserve"> </w:t>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t xml:space="preserve"> </w:t>
                      </w:r>
                      <w:r w:rsidRPr="002507FB">
                        <w:rPr>
                          <w:rFonts w:cs="Arial"/>
                          <w:color w:val="0070C0"/>
                          <w:sz w:val="22"/>
                          <w:szCs w:val="22"/>
                        </w:rPr>
                        <w:tab/>
                        <w:t xml:space="preserve">      Free phone 116 123</w:t>
                      </w:r>
                    </w:p>
                    <w:p w14:paraId="3716F053" w14:textId="77777777" w:rsidR="004E284B" w:rsidRPr="002507FB" w:rsidRDefault="004E284B" w:rsidP="005C6A7B">
                      <w:pPr>
                        <w:rPr>
                          <w:rFonts w:cs="Arial"/>
                          <w:color w:val="0070C0"/>
                          <w:sz w:val="22"/>
                          <w:szCs w:val="22"/>
                        </w:rPr>
                      </w:pPr>
                      <w:r w:rsidRPr="002507FB">
                        <w:rPr>
                          <w:rFonts w:cs="Arial"/>
                          <w:b/>
                          <w:color w:val="0070C0"/>
                          <w:sz w:val="22"/>
                          <w:szCs w:val="22"/>
                        </w:rPr>
                        <w:t>Parentline (24 hour advice):</w:t>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t xml:space="preserve">      </w:t>
                      </w:r>
                      <w:r w:rsidRPr="002507FB">
                        <w:rPr>
                          <w:rFonts w:cs="Arial"/>
                          <w:color w:val="0070C0"/>
                          <w:sz w:val="22"/>
                          <w:szCs w:val="22"/>
                        </w:rPr>
                        <w:t>0808 800 2222</w:t>
                      </w:r>
                    </w:p>
                    <w:p w14:paraId="060E6551" w14:textId="77777777" w:rsidR="004E284B" w:rsidRPr="002507FB" w:rsidRDefault="004E284B" w:rsidP="005C6A7B">
                      <w:pPr>
                        <w:rPr>
                          <w:rFonts w:cs="Arial"/>
                          <w:b/>
                          <w:color w:val="0070C0"/>
                          <w:sz w:val="22"/>
                          <w:szCs w:val="22"/>
                        </w:rPr>
                      </w:pPr>
                      <w:r w:rsidRPr="002507FB">
                        <w:rPr>
                          <w:rFonts w:cs="Arial"/>
                          <w:b/>
                          <w:color w:val="0070C0"/>
                          <w:sz w:val="22"/>
                          <w:szCs w:val="22"/>
                        </w:rPr>
                        <w:t>Child line:</w:t>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r>
                      <w:r w:rsidRPr="002507FB">
                        <w:rPr>
                          <w:rFonts w:cs="Arial"/>
                          <w:b/>
                          <w:color w:val="0070C0"/>
                          <w:sz w:val="22"/>
                          <w:szCs w:val="22"/>
                        </w:rPr>
                        <w:tab/>
                      </w:r>
                      <w:r w:rsidRPr="002507FB">
                        <w:rPr>
                          <w:rFonts w:cs="Arial"/>
                          <w:color w:val="0070C0"/>
                          <w:sz w:val="22"/>
                          <w:szCs w:val="22"/>
                        </w:rPr>
                        <w:t xml:space="preserve"> </w:t>
                      </w:r>
                      <w:r w:rsidRPr="002507FB">
                        <w:rPr>
                          <w:rFonts w:cs="Arial"/>
                          <w:color w:val="0070C0"/>
                          <w:sz w:val="22"/>
                          <w:szCs w:val="22"/>
                        </w:rPr>
                        <w:tab/>
                        <w:t xml:space="preserve">      0800 1111</w:t>
                      </w:r>
                    </w:p>
                    <w:p w14:paraId="71517AA3" w14:textId="77777777" w:rsidR="004E284B" w:rsidRPr="002507FB" w:rsidRDefault="004E284B" w:rsidP="005C6A7B">
                      <w:pPr>
                        <w:rPr>
                          <w:rFonts w:cs="Arial"/>
                          <w:color w:val="0070C0"/>
                          <w:sz w:val="22"/>
                          <w:szCs w:val="22"/>
                        </w:rPr>
                      </w:pPr>
                      <w:r w:rsidRPr="002507FB">
                        <w:rPr>
                          <w:rFonts w:cs="Arial"/>
                          <w:b/>
                          <w:color w:val="0070C0"/>
                          <w:sz w:val="22"/>
                          <w:szCs w:val="22"/>
                        </w:rPr>
                        <w:t>NHS direct</w:t>
                      </w:r>
                      <w:r w:rsidRPr="002507FB">
                        <w:rPr>
                          <w:rFonts w:cs="Arial"/>
                          <w:color w:val="0070C0"/>
                          <w:sz w:val="22"/>
                          <w:szCs w:val="22"/>
                        </w:rPr>
                        <w:t xml:space="preserve">: </w:t>
                      </w:r>
                      <w:r w:rsidRPr="002507FB">
                        <w:rPr>
                          <w:rFonts w:cs="Arial"/>
                          <w:color w:val="0070C0"/>
                          <w:sz w:val="22"/>
                          <w:szCs w:val="22"/>
                        </w:rPr>
                        <w:tab/>
                        <w:t xml:space="preserve"> </w:t>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r>
                      <w:r w:rsidRPr="002507FB">
                        <w:rPr>
                          <w:rFonts w:cs="Arial"/>
                          <w:color w:val="0070C0"/>
                          <w:sz w:val="22"/>
                          <w:szCs w:val="22"/>
                        </w:rPr>
                        <w:tab/>
                        <w:t xml:space="preserve">      111 – non emergency helpline</w:t>
                      </w:r>
                    </w:p>
                    <w:p w14:paraId="5DDAB17B" w14:textId="77777777" w:rsidR="004E284B" w:rsidRPr="002507FB" w:rsidRDefault="004E284B" w:rsidP="005C6A7B">
                      <w:pPr>
                        <w:rPr>
                          <w:rFonts w:cs="Arial"/>
                          <w:color w:val="0070C0"/>
                          <w:sz w:val="22"/>
                          <w:szCs w:val="22"/>
                        </w:rPr>
                      </w:pPr>
                      <w:r w:rsidRPr="002507FB">
                        <w:rPr>
                          <w:rFonts w:cs="Arial"/>
                          <w:b/>
                          <w:color w:val="0070C0"/>
                          <w:sz w:val="22"/>
                          <w:szCs w:val="22"/>
                        </w:rPr>
                        <w:t>SANE mental health help line</w:t>
                      </w:r>
                      <w:r w:rsidRPr="002507FB">
                        <w:rPr>
                          <w:rFonts w:cs="Arial"/>
                          <w:color w:val="0070C0"/>
                          <w:sz w:val="22"/>
                          <w:szCs w:val="22"/>
                        </w:rPr>
                        <w:t xml:space="preserve"> </w:t>
                      </w:r>
                      <w:r w:rsidRPr="002507FB">
                        <w:rPr>
                          <w:rFonts w:cs="Arial"/>
                          <w:b/>
                          <w:color w:val="0070C0"/>
                          <w:sz w:val="22"/>
                          <w:szCs w:val="22"/>
                        </w:rPr>
                        <w:t>(every day 16.30-22.30)</w:t>
                      </w:r>
                      <w:r w:rsidRPr="002507FB">
                        <w:rPr>
                          <w:rFonts w:cs="Arial"/>
                          <w:color w:val="0070C0"/>
                          <w:sz w:val="22"/>
                          <w:szCs w:val="22"/>
                        </w:rPr>
                        <w:t xml:space="preserve">      0300 304 7000 </w:t>
                      </w:r>
                    </w:p>
                    <w:p w14:paraId="29D795AD" w14:textId="77777777" w:rsidR="004E284B" w:rsidRPr="00A908A5" w:rsidRDefault="004E284B" w:rsidP="005C6A7B">
                      <w:pPr>
                        <w:jc w:val="both"/>
                        <w:rPr>
                          <w:rFonts w:cs="Arial"/>
                          <w:b/>
                          <w:color w:val="7030A0"/>
                          <w:sz w:val="22"/>
                          <w:szCs w:val="22"/>
                        </w:rPr>
                      </w:pPr>
                      <w:r w:rsidRPr="002507FB">
                        <w:rPr>
                          <w:rFonts w:cs="Arial"/>
                          <w:b/>
                          <w:color w:val="0070C0"/>
                          <w:sz w:val="22"/>
                          <w:szCs w:val="22"/>
                        </w:rPr>
                        <w:t xml:space="preserve">Young Minds help line (Mon-Fri 9.30-4pm)            </w:t>
                      </w:r>
                      <w:r w:rsidRPr="002507FB">
                        <w:rPr>
                          <w:rFonts w:cs="Arial"/>
                          <w:bCs/>
                          <w:color w:val="0070C0"/>
                          <w:sz w:val="22"/>
                          <w:szCs w:val="22"/>
                        </w:rPr>
                        <w:t>0808 802 5544</w:t>
                      </w:r>
                    </w:p>
                    <w:p w14:paraId="4E95C718" w14:textId="77777777" w:rsidR="004E284B" w:rsidRPr="002507FB" w:rsidRDefault="004E284B" w:rsidP="005C6A7B">
                      <w:pPr>
                        <w:jc w:val="both"/>
                        <w:rPr>
                          <w:rFonts w:ascii="Arial" w:hAnsi="Arial" w:cs="Arial"/>
                          <w:color w:val="0070C0"/>
                          <w:sz w:val="22"/>
                          <w:szCs w:val="22"/>
                        </w:rPr>
                      </w:pPr>
                    </w:p>
                    <w:p w14:paraId="6303B4DD" w14:textId="77777777" w:rsidR="004E284B" w:rsidRPr="002507FB" w:rsidRDefault="004E284B" w:rsidP="005C6A7B">
                      <w:pPr>
                        <w:rPr>
                          <w:rFonts w:cs="Arial"/>
                          <w:b/>
                          <w:color w:val="0070C0"/>
                          <w:sz w:val="22"/>
                          <w:szCs w:val="22"/>
                        </w:rPr>
                      </w:pPr>
                      <w:r w:rsidRPr="002507FB">
                        <w:rPr>
                          <w:rFonts w:cs="Arial"/>
                          <w:b/>
                          <w:color w:val="0070C0"/>
                          <w:sz w:val="22"/>
                          <w:szCs w:val="22"/>
                        </w:rPr>
                        <w:t>USEFUL WEBSITES – UNDERSTANDING SYMPTOMS, ADVICE AND SELF-HELP:</w:t>
                      </w:r>
                    </w:p>
                    <w:p w14:paraId="203E77A0"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74" w:history="1">
                        <w:r w:rsidR="004E284B" w:rsidRPr="002507FB">
                          <w:rPr>
                            <w:rFonts w:cs="Arial"/>
                            <w:b/>
                            <w:color w:val="0070C0"/>
                            <w:sz w:val="22"/>
                            <w:szCs w:val="22"/>
                            <w:u w:val="single"/>
                          </w:rPr>
                          <w:t>https://childdevelopmentinfo.com/</w:t>
                        </w:r>
                      </w:hyperlink>
                      <w:r w:rsidR="004E284B" w:rsidRPr="002507FB">
                        <w:rPr>
                          <w:rFonts w:cs="Arial"/>
                          <w:b/>
                          <w:color w:val="0070C0"/>
                          <w:sz w:val="22"/>
                          <w:szCs w:val="22"/>
                        </w:rPr>
                        <w:t xml:space="preserve">  - </w:t>
                      </w:r>
                      <w:r w:rsidR="004E284B" w:rsidRPr="002507FB">
                        <w:rPr>
                          <w:rFonts w:cs="Arial"/>
                          <w:color w:val="0070C0"/>
                          <w:sz w:val="22"/>
                          <w:szCs w:val="22"/>
                        </w:rPr>
                        <w:t xml:space="preserve">This covers numerous ‘symptoms’ of developmental disorders and mental health conditions.  It also has a lot of helpful advice ranging from ‘online safety’ to ‘getting children to eat greens’.  Mixture of articles and short videos. </w:t>
                      </w:r>
                    </w:p>
                    <w:p w14:paraId="177FF9D6"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75" w:history="1">
                        <w:r w:rsidR="004E284B" w:rsidRPr="002507FB">
                          <w:rPr>
                            <w:rFonts w:cs="Arial"/>
                            <w:b/>
                            <w:color w:val="0070C0"/>
                            <w:sz w:val="22"/>
                            <w:szCs w:val="22"/>
                            <w:u w:val="single"/>
                          </w:rPr>
                          <w:t>www.youngminds.org.uk</w:t>
                        </w:r>
                      </w:hyperlink>
                      <w:r w:rsidR="004E284B" w:rsidRPr="002507FB">
                        <w:rPr>
                          <w:rFonts w:cs="Arial"/>
                          <w:b/>
                          <w:color w:val="0070C0"/>
                          <w:sz w:val="22"/>
                          <w:szCs w:val="22"/>
                        </w:rPr>
                        <w:t xml:space="preserve"> – </w:t>
                      </w:r>
                      <w:r w:rsidR="004E284B" w:rsidRPr="002507FB">
                        <w:rPr>
                          <w:rFonts w:cs="Arial"/>
                          <w:color w:val="0070C0"/>
                          <w:sz w:val="22"/>
                          <w:szCs w:val="22"/>
                        </w:rPr>
                        <w:t>information and advice for young people, parents and professionals, includes a telephone advice line and videos. This website covers emotional health, mental health conditions and neurodevelopmental disorders e.g. Attention Deficit Hyperactivity Disorder.</w:t>
                      </w:r>
                    </w:p>
                    <w:p w14:paraId="23A04FE0"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76" w:history="1">
                        <w:r w:rsidR="004E284B" w:rsidRPr="002507FB">
                          <w:rPr>
                            <w:rFonts w:cs="Arial"/>
                            <w:b/>
                            <w:color w:val="0070C0"/>
                            <w:sz w:val="22"/>
                            <w:szCs w:val="22"/>
                            <w:u w:val="single"/>
                          </w:rPr>
                          <w:t>http://www.sane.org.uk/resources/mental_health_conditions/</w:t>
                        </w:r>
                      </w:hyperlink>
                      <w:r w:rsidR="004E284B" w:rsidRPr="002507FB">
                        <w:rPr>
                          <w:rFonts w:cs="Arial"/>
                          <w:b/>
                          <w:color w:val="0070C0"/>
                          <w:sz w:val="22"/>
                          <w:szCs w:val="22"/>
                        </w:rPr>
                        <w:t xml:space="preserve"> - </w:t>
                      </w:r>
                      <w:r w:rsidR="004E284B" w:rsidRPr="002507FB">
                        <w:rPr>
                          <w:rFonts w:cs="Arial"/>
                          <w:color w:val="0070C0"/>
                          <w:sz w:val="22"/>
                          <w:szCs w:val="22"/>
                        </w:rPr>
                        <w:t xml:space="preserve">information and advice, includes resources and useful leaflets to manage symptoms of many mental health symptoms.  It also has online forums and a telephone advice line (above). </w:t>
                      </w:r>
                    </w:p>
                    <w:p w14:paraId="582502A4"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77" w:history="1">
                        <w:r w:rsidR="004E284B" w:rsidRPr="002507FB">
                          <w:rPr>
                            <w:rFonts w:cs="Arial"/>
                            <w:b/>
                            <w:color w:val="0070C0"/>
                            <w:sz w:val="22"/>
                            <w:szCs w:val="22"/>
                            <w:u w:val="single"/>
                          </w:rPr>
                          <w:t>www.getselfhelp.co.uk</w:t>
                        </w:r>
                      </w:hyperlink>
                      <w:r w:rsidR="004E284B" w:rsidRPr="002507FB">
                        <w:rPr>
                          <w:rFonts w:cs="Arial"/>
                          <w:color w:val="0070C0"/>
                          <w:sz w:val="22"/>
                          <w:szCs w:val="22"/>
                        </w:rPr>
                        <w:t xml:space="preserve"> – this website is an invaluable resource containing free downloadable activities and videos for you to support your child to manage their emotional and mental health. </w:t>
                      </w:r>
                    </w:p>
                    <w:p w14:paraId="1EE3253F"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78" w:history="1">
                        <w:r w:rsidR="004E284B" w:rsidRPr="002507FB">
                          <w:rPr>
                            <w:rFonts w:cs="Arial"/>
                            <w:b/>
                            <w:color w:val="0070C0"/>
                            <w:sz w:val="22"/>
                            <w:szCs w:val="22"/>
                            <w:u w:val="single"/>
                          </w:rPr>
                          <w:t>http://www.moodjuice.scot.nhs.uk/</w:t>
                        </w:r>
                      </w:hyperlink>
                      <w:r w:rsidR="004E284B" w:rsidRPr="002507FB">
                        <w:rPr>
                          <w:rFonts w:cs="Arial"/>
                          <w:b/>
                          <w:color w:val="0070C0"/>
                          <w:sz w:val="22"/>
                          <w:szCs w:val="22"/>
                        </w:rPr>
                        <w:t xml:space="preserve"> -</w:t>
                      </w:r>
                      <w:r w:rsidR="004E284B" w:rsidRPr="002507FB">
                        <w:rPr>
                          <w:rFonts w:cs="Arial"/>
                          <w:color w:val="0070C0"/>
                          <w:sz w:val="22"/>
                          <w:szCs w:val="22"/>
                        </w:rPr>
                        <w:t xml:space="preserve"> Similar to ‘getselfhelp’.  </w:t>
                      </w:r>
                    </w:p>
                    <w:p w14:paraId="0B18A94C" w14:textId="77777777" w:rsidR="004E284B" w:rsidRPr="002507FB" w:rsidRDefault="004E284B" w:rsidP="005C6A7B">
                      <w:pPr>
                        <w:numPr>
                          <w:ilvl w:val="0"/>
                          <w:numId w:val="8"/>
                        </w:numPr>
                        <w:spacing w:after="200" w:line="276" w:lineRule="auto"/>
                        <w:contextualSpacing/>
                        <w:rPr>
                          <w:rFonts w:cs="Arial"/>
                          <w:b/>
                          <w:color w:val="0070C0"/>
                          <w:sz w:val="22"/>
                          <w:szCs w:val="22"/>
                        </w:rPr>
                      </w:pPr>
                      <w:r w:rsidRPr="002507FB">
                        <w:rPr>
                          <w:rFonts w:cs="Arial"/>
                          <w:b/>
                          <w:color w:val="0070C0"/>
                          <w:sz w:val="22"/>
                          <w:szCs w:val="22"/>
                        </w:rPr>
                        <w:t>Selected mobile phone ‘apps’</w:t>
                      </w:r>
                      <w:r w:rsidRPr="002507FB">
                        <w:rPr>
                          <w:rFonts w:cs="Arial"/>
                          <w:color w:val="0070C0"/>
                          <w:sz w:val="22"/>
                          <w:szCs w:val="22"/>
                        </w:rPr>
                        <w:t xml:space="preserve"> to help manage symptoms can be viewed here, although please consider age appropriateness:  </w:t>
                      </w:r>
                      <w:hyperlink r:id="rId79" w:history="1">
                        <w:r w:rsidRPr="002507FB">
                          <w:rPr>
                            <w:rFonts w:cs="Arial"/>
                            <w:b/>
                            <w:color w:val="0070C0"/>
                            <w:sz w:val="22"/>
                            <w:szCs w:val="22"/>
                            <w:u w:val="single"/>
                          </w:rPr>
                          <w:t>http://www.nhs.uk/Conditions/stress-anxiety-depression/Pages/mental-health-apps.aspx</w:t>
                        </w:r>
                      </w:hyperlink>
                      <w:r w:rsidRPr="002507FB">
                        <w:rPr>
                          <w:rFonts w:cs="Arial"/>
                          <w:color w:val="0070C0"/>
                          <w:sz w:val="22"/>
                          <w:szCs w:val="22"/>
                        </w:rPr>
                        <w:t xml:space="preserve">  (Or type ‘Apps for Mental Health – NHS Choices into an internet search engine.)</w:t>
                      </w:r>
                    </w:p>
                    <w:p w14:paraId="652DA78E" w14:textId="77777777" w:rsidR="004E284B" w:rsidRDefault="004E284B"/>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14:anchorId="2A0BBB69" wp14:editId="09D0A488">
                <wp:simplePos x="0" y="0"/>
                <wp:positionH relativeFrom="column">
                  <wp:posOffset>-771526</wp:posOffset>
                </wp:positionH>
                <wp:positionV relativeFrom="paragraph">
                  <wp:posOffset>-609600</wp:posOffset>
                </wp:positionV>
                <wp:extent cx="6696075" cy="809625"/>
                <wp:effectExtent l="0" t="0" r="9525" b="9525"/>
                <wp:wrapNone/>
                <wp:docPr id="332" name="Text Box 332"/>
                <wp:cNvGraphicFramePr/>
                <a:graphic xmlns:a="http://schemas.openxmlformats.org/drawingml/2006/main">
                  <a:graphicData uri="http://schemas.microsoft.com/office/word/2010/wordprocessingShape">
                    <wps:wsp>
                      <wps:cNvSpPr txBox="1"/>
                      <wps:spPr>
                        <a:xfrm>
                          <a:off x="0" y="0"/>
                          <a:ext cx="669607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F57CC" w14:textId="77777777" w:rsidR="004E284B" w:rsidRPr="002507FB" w:rsidRDefault="004E284B" w:rsidP="005C6A7B">
                            <w:pPr>
                              <w:rPr>
                                <w:rFonts w:asciiTheme="majorHAnsi" w:hAnsiTheme="majorHAnsi"/>
                                <w:b/>
                                <w:noProof/>
                                <w:color w:val="0070C0"/>
                                <w:sz w:val="48"/>
                                <w:szCs w:val="48"/>
                                <w:lang w:eastAsia="en-GB"/>
                              </w:rPr>
                            </w:pPr>
                            <w:r w:rsidRPr="002507FB">
                              <w:rPr>
                                <w:rFonts w:asciiTheme="majorHAnsi" w:hAnsiTheme="majorHAnsi"/>
                                <w:b/>
                                <w:noProof/>
                                <w:color w:val="0070C0"/>
                                <w:sz w:val="48"/>
                                <w:szCs w:val="48"/>
                                <w:lang w:eastAsia="en-GB"/>
                              </w:rPr>
                              <w:t>Useful Services and Websites for Parents and Young People</w:t>
                            </w:r>
                          </w:p>
                          <w:p w14:paraId="268A3A9B"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BB69" id="Text Box 332" o:spid="_x0000_s1071" type="#_x0000_t202" style="position:absolute;margin-left:-60.75pt;margin-top:-48pt;width:527.25pt;height:6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" fillcolor="white [3201]" stroked="f" strokeweight=".5pt">
                <v:textbox>
                  <w:txbxContent>
                    <w:p w14:paraId="5FDF57CC" w14:textId="77777777" w:rsidR="004E284B" w:rsidRPr="002507FB" w:rsidRDefault="004E284B" w:rsidP="005C6A7B">
                      <w:pPr>
                        <w:rPr>
                          <w:rFonts w:asciiTheme="majorHAnsi" w:hAnsiTheme="majorHAnsi"/>
                          <w:b/>
                          <w:noProof/>
                          <w:color w:val="0070C0"/>
                          <w:sz w:val="48"/>
                          <w:szCs w:val="48"/>
                          <w:lang w:eastAsia="en-GB"/>
                        </w:rPr>
                      </w:pPr>
                      <w:r w:rsidRPr="002507FB">
                        <w:rPr>
                          <w:rFonts w:asciiTheme="majorHAnsi" w:hAnsiTheme="majorHAnsi"/>
                          <w:b/>
                          <w:noProof/>
                          <w:color w:val="0070C0"/>
                          <w:sz w:val="48"/>
                          <w:szCs w:val="48"/>
                          <w:lang w:eastAsia="en-GB"/>
                        </w:rPr>
                        <w:t>Useful Services and Websites for Parents and Young People</w:t>
                      </w:r>
                    </w:p>
                    <w:p w14:paraId="268A3A9B" w14:textId="77777777" w:rsidR="004E284B" w:rsidRDefault="004E284B"/>
                  </w:txbxContent>
                </v:textbox>
              </v:shape>
            </w:pict>
          </mc:Fallback>
        </mc:AlternateContent>
      </w:r>
      <w:r w:rsidR="002835ED">
        <w:br w:type="page"/>
      </w:r>
    </w:p>
    <w:p w14:paraId="6AFA1004" w14:textId="73F5C5B4" w:rsidR="00C47E22" w:rsidRPr="00DF1569" w:rsidRDefault="005C6A7B" w:rsidP="00462E6F">
      <w:r>
        <w:rPr>
          <w:noProof/>
          <w:lang w:eastAsia="en-GB"/>
        </w:rPr>
        <mc:AlternateContent>
          <mc:Choice Requires="wps">
            <w:drawing>
              <wp:anchor distT="0" distB="0" distL="114300" distR="114300" simplePos="0" relativeHeight="251712512" behindDoc="0" locked="0" layoutInCell="1" allowOverlap="1" wp14:anchorId="6AFA103F" wp14:editId="7B40B0F6">
                <wp:simplePos x="0" y="0"/>
                <wp:positionH relativeFrom="column">
                  <wp:posOffset>-819150</wp:posOffset>
                </wp:positionH>
                <wp:positionV relativeFrom="paragraph">
                  <wp:posOffset>47625</wp:posOffset>
                </wp:positionV>
                <wp:extent cx="6981825" cy="8229600"/>
                <wp:effectExtent l="0" t="0" r="28575"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8229600"/>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14:paraId="7BD1D6B5" w14:textId="77777777" w:rsidR="004E284B" w:rsidRDefault="004E284B" w:rsidP="005C6A7B">
                            <w:pPr>
                              <w:spacing w:before="100" w:beforeAutospacing="1" w:after="100" w:afterAutospacing="1"/>
                              <w:outlineLvl w:val="3"/>
                              <w:rPr>
                                <w:rFonts w:eastAsia="Times New Roman" w:cs="Arial"/>
                                <w:b/>
                                <w:bCs/>
                                <w:color w:val="0070C0"/>
                                <w:sz w:val="22"/>
                                <w:szCs w:val="22"/>
                                <w:lang w:eastAsia="en-GB"/>
                              </w:rPr>
                            </w:pPr>
                          </w:p>
                          <w:p w14:paraId="5CABCB0C" w14:textId="3C26EA65" w:rsidR="004E284B" w:rsidRPr="002507FB" w:rsidRDefault="004E284B" w:rsidP="005C6A7B">
                            <w:pPr>
                              <w:spacing w:before="100" w:beforeAutospacing="1" w:after="100" w:afterAutospacing="1"/>
                              <w:outlineLvl w:val="3"/>
                              <w:rPr>
                                <w:rFonts w:eastAsia="Times New Roman" w:cs="Arial"/>
                                <w:bCs/>
                                <w:color w:val="0070C0"/>
                                <w:sz w:val="22"/>
                                <w:szCs w:val="22"/>
                                <w:lang w:eastAsia="en-GB"/>
                              </w:rPr>
                            </w:pPr>
                            <w:r w:rsidRPr="002507FB">
                              <w:rPr>
                                <w:rFonts w:eastAsia="Times New Roman" w:cs="Arial"/>
                                <w:b/>
                                <w:bCs/>
                                <w:color w:val="0070C0"/>
                                <w:sz w:val="22"/>
                                <w:szCs w:val="22"/>
                                <w:lang w:eastAsia="en-GB"/>
                              </w:rPr>
                              <w:t>NO LIMITS ADVICE PROJECT</w:t>
                            </w:r>
                            <w:r w:rsidRPr="002507FB">
                              <w:rPr>
                                <w:rFonts w:eastAsia="Times New Roman" w:cs="Arial"/>
                                <w:bCs/>
                                <w:color w:val="0070C0"/>
                                <w:sz w:val="22"/>
                                <w:szCs w:val="22"/>
                                <w:lang w:eastAsia="en-GB"/>
                              </w:rPr>
                              <w:t xml:space="preserve"> – </w:t>
                            </w:r>
                            <w:hyperlink r:id="rId80" w:history="1">
                              <w:r w:rsidRPr="002507FB">
                                <w:rPr>
                                  <w:rFonts w:eastAsia="Times New Roman" w:cs="Arial"/>
                                  <w:bCs/>
                                  <w:color w:val="0070C0"/>
                                  <w:sz w:val="22"/>
                                  <w:szCs w:val="22"/>
                                  <w:u w:val="single"/>
                                  <w:lang w:eastAsia="en-GB"/>
                                </w:rPr>
                                <w:t>https://nolimitshelp.org.uk/</w:t>
                              </w:r>
                            </w:hyperlink>
                            <w:r w:rsidRPr="002507FB">
                              <w:rPr>
                                <w:rFonts w:eastAsia="Times New Roman" w:cs="Arial"/>
                                <w:bCs/>
                                <w:color w:val="0070C0"/>
                                <w:sz w:val="22"/>
                                <w:szCs w:val="22"/>
                                <w:lang w:eastAsia="en-GB"/>
                              </w:rPr>
                              <w:t xml:space="preserve"> Contact </w:t>
                            </w:r>
                            <w:r w:rsidRPr="002507FB">
                              <w:rPr>
                                <w:rFonts w:eastAsia="Times New Roman" w:cs="Arial"/>
                                <w:color w:val="0070C0"/>
                                <w:sz w:val="22"/>
                                <w:szCs w:val="22"/>
                                <w:lang w:eastAsia="en-GB"/>
                              </w:rPr>
                              <w:t>Phone:</w:t>
                            </w:r>
                            <w:r w:rsidRPr="002507FB">
                              <w:rPr>
                                <w:rFonts w:eastAsia="Times New Roman" w:cs="Arial"/>
                                <w:bCs/>
                                <w:color w:val="0070C0"/>
                                <w:sz w:val="22"/>
                                <w:szCs w:val="22"/>
                                <w:lang w:eastAsia="en-GB"/>
                              </w:rPr>
                              <w:t xml:space="preserve"> 02380 224 224 – 13 The High Street, Southampton, SO17 1XN </w:t>
                            </w:r>
                            <w:r w:rsidRPr="002507FB">
                              <w:rPr>
                                <w:rFonts w:eastAsia="Times New Roman" w:cs="Arial"/>
                                <w:color w:val="0070C0"/>
                                <w:sz w:val="22"/>
                                <w:szCs w:val="22"/>
                                <w:lang w:eastAsia="en-GB"/>
                              </w:rPr>
                              <w:t>Email:</w:t>
                            </w:r>
                            <w:r w:rsidRPr="002507FB">
                              <w:rPr>
                                <w:rFonts w:eastAsia="Times New Roman" w:cs="Arial"/>
                                <w:bCs/>
                                <w:color w:val="0070C0"/>
                                <w:sz w:val="22"/>
                                <w:szCs w:val="22"/>
                                <w:lang w:eastAsia="en-GB"/>
                              </w:rPr>
                              <w:t xml:space="preserve"> </w:t>
                            </w:r>
                            <w:hyperlink r:id="rId81" w:history="1">
                              <w:r w:rsidRPr="002507FB">
                                <w:rPr>
                                  <w:rFonts w:eastAsia="Times New Roman" w:cs="Arial"/>
                                  <w:bCs/>
                                  <w:color w:val="0070C0"/>
                                  <w:sz w:val="22"/>
                                  <w:szCs w:val="22"/>
                                  <w:u w:val="single"/>
                                  <w:lang w:eastAsia="en-GB"/>
                                </w:rPr>
                                <w:t>enquiries@nolimitshelp.org.uk</w:t>
                              </w:r>
                            </w:hyperlink>
                            <w:r w:rsidRPr="002507FB">
                              <w:rPr>
                                <w:rFonts w:eastAsia="Times New Roman" w:cs="Arial"/>
                                <w:bCs/>
                                <w:color w:val="0070C0"/>
                                <w:sz w:val="22"/>
                                <w:szCs w:val="22"/>
                                <w:lang w:eastAsia="en-GB"/>
                              </w:rPr>
                              <w:t xml:space="preserve">                                                    </w:t>
                            </w:r>
                            <w:r>
                              <w:rPr>
                                <w:rFonts w:eastAsia="Times New Roman" w:cs="Arial"/>
                                <w:bCs/>
                                <w:color w:val="0070C0"/>
                                <w:sz w:val="22"/>
                                <w:szCs w:val="22"/>
                                <w:lang w:eastAsia="en-GB"/>
                              </w:rPr>
                              <w:t xml:space="preserve">           </w:t>
                            </w:r>
                            <w:r w:rsidRPr="002507FB">
                              <w:rPr>
                                <w:rFonts w:eastAsia="Times New Roman" w:cs="Arial"/>
                                <w:bCs/>
                                <w:color w:val="0070C0"/>
                                <w:sz w:val="22"/>
                                <w:szCs w:val="22"/>
                                <w:lang w:eastAsia="en-GB"/>
                              </w:rPr>
                              <w:t xml:space="preserve">             </w:t>
                            </w:r>
                            <w:r w:rsidRPr="002507FB">
                              <w:rPr>
                                <w:rFonts w:eastAsia="Times New Roman" w:cs="Arial"/>
                                <w:b/>
                                <w:bCs/>
                                <w:color w:val="0070C0"/>
                                <w:sz w:val="22"/>
                                <w:szCs w:val="22"/>
                                <w:lang w:eastAsia="en-GB"/>
                              </w:rPr>
                              <w:t xml:space="preserve">Please contact the service via telephone, email or ‘drop-in’ to the advice centre. </w:t>
                            </w:r>
                          </w:p>
                          <w:p w14:paraId="45997AC7" w14:textId="77777777" w:rsidR="004E284B" w:rsidRPr="002507FB" w:rsidRDefault="004E284B" w:rsidP="005C6A7B">
                            <w:pPr>
                              <w:spacing w:before="100" w:beforeAutospacing="1" w:after="100" w:afterAutospacing="1"/>
                              <w:outlineLvl w:val="3"/>
                              <w:rPr>
                                <w:rFonts w:eastAsia="Times New Roman" w:cs="Arial"/>
                                <w:bCs/>
                                <w:color w:val="0070C0"/>
                                <w:sz w:val="22"/>
                                <w:szCs w:val="22"/>
                                <w:lang w:eastAsia="en-GB"/>
                              </w:rPr>
                            </w:pPr>
                            <w:r w:rsidRPr="002507FB">
                              <w:rPr>
                                <w:rFonts w:eastAsia="Times New Roman" w:cs="Arial"/>
                                <w:bCs/>
                                <w:color w:val="0070C0"/>
                                <w:sz w:val="22"/>
                                <w:szCs w:val="22"/>
                                <w:lang w:eastAsia="en-GB"/>
                              </w:rPr>
                              <w:t xml:space="preserve">The No Limits service offer advice and support to young people under the age of 26 years on many issues, including: housing, employment, money management advice, social support, symptoms of mental health, counselling for emotional ill-health, sexual health guidance, drug and alcohol support, victims and perpetrators of crime, plus much more.                                                                                 </w:t>
                            </w:r>
                          </w:p>
                          <w:p w14:paraId="2C0801F4" w14:textId="77777777" w:rsidR="004E284B" w:rsidRPr="002507FB" w:rsidRDefault="004E284B" w:rsidP="005C6A7B">
                            <w:pPr>
                              <w:rPr>
                                <w:rFonts w:cs="Arial"/>
                                <w:b/>
                                <w:color w:val="0070C0"/>
                                <w:sz w:val="22"/>
                                <w:szCs w:val="22"/>
                              </w:rPr>
                            </w:pPr>
                            <w:r w:rsidRPr="002507FB">
                              <w:rPr>
                                <w:rFonts w:cs="Arial"/>
                                <w:b/>
                                <w:color w:val="0070C0"/>
                                <w:sz w:val="22"/>
                                <w:szCs w:val="22"/>
                              </w:rPr>
                              <w:t>SOUTHAMPTON CITY COUNCIL PARENTING ADVICE AND SUPPORT:</w:t>
                            </w:r>
                          </w:p>
                          <w:p w14:paraId="4A3FC96D" w14:textId="77777777" w:rsidR="004E284B" w:rsidRPr="002507FB" w:rsidRDefault="00393395" w:rsidP="005C6A7B">
                            <w:pPr>
                              <w:rPr>
                                <w:rFonts w:cs="Arial"/>
                                <w:color w:val="0070C0"/>
                                <w:sz w:val="22"/>
                                <w:szCs w:val="22"/>
                              </w:rPr>
                            </w:pPr>
                            <w:hyperlink r:id="rId82" w:history="1">
                              <w:r w:rsidR="004E284B" w:rsidRPr="002507FB">
                                <w:rPr>
                                  <w:rFonts w:cs="Arial"/>
                                  <w:b/>
                                  <w:color w:val="0070C0"/>
                                  <w:sz w:val="22"/>
                                  <w:szCs w:val="22"/>
                                  <w:u w:val="single"/>
                                </w:rPr>
                                <w:t>http://sid.southampton.gov.uk/kb5/southampton/directory/results.action?familychannel=8-7-1</w:t>
                              </w:r>
                            </w:hyperlink>
                            <w:r w:rsidR="004E284B" w:rsidRPr="002507FB">
                              <w:rPr>
                                <w:rFonts w:cs="Arial"/>
                                <w:b/>
                                <w:color w:val="0070C0"/>
                                <w:sz w:val="22"/>
                                <w:szCs w:val="22"/>
                              </w:rPr>
                              <w:t xml:space="preserve"> – </w:t>
                            </w:r>
                            <w:r w:rsidR="004E284B" w:rsidRPr="002507FB">
                              <w:rPr>
                                <w:rFonts w:cs="Arial"/>
                                <w:color w:val="0070C0"/>
                                <w:sz w:val="22"/>
                                <w:szCs w:val="22"/>
                              </w:rPr>
                              <w:t>Please access this website to view a range of parenting support courses in Southampton. Or go into Southampton City Council’s website and type ‘families’ into the search bar.</w:t>
                            </w:r>
                          </w:p>
                          <w:p w14:paraId="0C1F47FF" w14:textId="77777777" w:rsidR="004E284B" w:rsidRPr="002507FB" w:rsidRDefault="004E284B" w:rsidP="005C6A7B">
                            <w:pPr>
                              <w:rPr>
                                <w:rFonts w:cs="Arial"/>
                                <w:color w:val="0070C0"/>
                                <w:sz w:val="22"/>
                                <w:szCs w:val="22"/>
                              </w:rPr>
                            </w:pPr>
                            <w:r w:rsidRPr="002507FB">
                              <w:rPr>
                                <w:rFonts w:cs="Arial"/>
                                <w:color w:val="0070C0"/>
                                <w:sz w:val="22"/>
                                <w:szCs w:val="22"/>
                              </w:rPr>
                              <w:t>Please also contact the Southampton City Council MASH Team on the telephone number above for further advice around services and parenting support.</w:t>
                            </w:r>
                          </w:p>
                          <w:p w14:paraId="2719BC9B" w14:textId="77777777" w:rsidR="004E284B" w:rsidRPr="002507FB" w:rsidRDefault="004E284B" w:rsidP="005C6A7B">
                            <w:pPr>
                              <w:rPr>
                                <w:rFonts w:cs="Arial"/>
                                <w:color w:val="0070C0"/>
                              </w:rPr>
                            </w:pPr>
                          </w:p>
                          <w:p w14:paraId="21655E47" w14:textId="77777777" w:rsidR="004E284B" w:rsidRPr="002507FB" w:rsidRDefault="004E284B" w:rsidP="005C6A7B">
                            <w:pPr>
                              <w:rPr>
                                <w:rFonts w:cs="Arial"/>
                                <w:b/>
                                <w:color w:val="0070C0"/>
                                <w:sz w:val="22"/>
                                <w:szCs w:val="22"/>
                              </w:rPr>
                            </w:pPr>
                            <w:r w:rsidRPr="002507FB">
                              <w:rPr>
                                <w:rFonts w:cs="Arial"/>
                                <w:b/>
                                <w:color w:val="0070C0"/>
                                <w:sz w:val="22"/>
                                <w:szCs w:val="22"/>
                              </w:rPr>
                              <w:t>RE:MINDS:</w:t>
                            </w:r>
                          </w:p>
                          <w:p w14:paraId="48DE86B6" w14:textId="77777777" w:rsidR="004E284B" w:rsidRPr="002507FB" w:rsidRDefault="004E284B" w:rsidP="005C6A7B">
                            <w:pPr>
                              <w:rPr>
                                <w:rFonts w:cs="Arial"/>
                                <w:color w:val="0070C0"/>
                                <w:sz w:val="22"/>
                                <w:szCs w:val="22"/>
                              </w:rPr>
                            </w:pPr>
                            <w:r w:rsidRPr="002507FB">
                              <w:rPr>
                                <w:rFonts w:cs="Arial"/>
                                <w:color w:val="0070C0"/>
                                <w:sz w:val="22"/>
                                <w:szCs w:val="22"/>
                              </w:rPr>
                              <w:t xml:space="preserve">A parent-led support group for families of children with autism or mental health issues. </w:t>
                            </w:r>
                          </w:p>
                          <w:p w14:paraId="1BE2C172" w14:textId="77777777" w:rsidR="004E284B" w:rsidRPr="002507FB" w:rsidRDefault="00393395" w:rsidP="005C6A7B">
                            <w:pPr>
                              <w:rPr>
                                <w:rFonts w:cs="Arial"/>
                                <w:color w:val="0070C0"/>
                                <w:sz w:val="22"/>
                                <w:szCs w:val="22"/>
                              </w:rPr>
                            </w:pPr>
                            <w:hyperlink r:id="rId83" w:history="1">
                              <w:r w:rsidR="004E284B" w:rsidRPr="002507FB">
                                <w:rPr>
                                  <w:rStyle w:val="Hyperlink"/>
                                  <w:rFonts w:cs="Arial"/>
                                  <w:color w:val="0070C0"/>
                                  <w:sz w:val="22"/>
                                  <w:szCs w:val="22"/>
                                </w:rPr>
                                <w:t>https://www.reminds.org.uk/</w:t>
                              </w:r>
                            </w:hyperlink>
                            <w:r w:rsidR="004E284B" w:rsidRPr="002507FB">
                              <w:rPr>
                                <w:rFonts w:cs="Arial"/>
                                <w:color w:val="0070C0"/>
                                <w:sz w:val="22"/>
                                <w:szCs w:val="22"/>
                              </w:rPr>
                              <w:t xml:space="preserve"> With a closed Facebook group of over 600 members -https://www.facebook.com/groups/reminds</w:t>
                            </w:r>
                          </w:p>
                          <w:p w14:paraId="6523F745" w14:textId="77777777" w:rsidR="004E284B" w:rsidRPr="002507FB" w:rsidRDefault="004E284B" w:rsidP="005C6A7B">
                            <w:pPr>
                              <w:rPr>
                                <w:rFonts w:cs="Arial"/>
                                <w:b/>
                                <w:color w:val="0070C0"/>
                                <w:sz w:val="22"/>
                                <w:szCs w:val="22"/>
                              </w:rPr>
                            </w:pPr>
                          </w:p>
                          <w:p w14:paraId="2FD20F7F" w14:textId="77777777" w:rsidR="004E284B" w:rsidRPr="002507FB" w:rsidRDefault="004E284B" w:rsidP="005C6A7B">
                            <w:pPr>
                              <w:rPr>
                                <w:rFonts w:cs="Arial"/>
                                <w:b/>
                                <w:color w:val="0070C0"/>
                                <w:sz w:val="22"/>
                                <w:szCs w:val="22"/>
                              </w:rPr>
                            </w:pPr>
                            <w:r w:rsidRPr="002507FB">
                              <w:rPr>
                                <w:rFonts w:cs="Arial"/>
                                <w:b/>
                                <w:color w:val="0070C0"/>
                                <w:sz w:val="22"/>
                                <w:szCs w:val="22"/>
                              </w:rPr>
                              <w:t>CHILDREN WITH SPECIAL NEEDS:</w:t>
                            </w:r>
                          </w:p>
                          <w:p w14:paraId="28A95786" w14:textId="77777777" w:rsidR="004E284B" w:rsidRPr="002507FB" w:rsidRDefault="004E284B" w:rsidP="005C6A7B">
                            <w:pPr>
                              <w:rPr>
                                <w:rFonts w:cs="Arial"/>
                                <w:color w:val="0070C0"/>
                                <w:sz w:val="22"/>
                                <w:szCs w:val="22"/>
                              </w:rPr>
                            </w:pPr>
                            <w:r w:rsidRPr="002507FB">
                              <w:rPr>
                                <w:rFonts w:cs="Arial"/>
                                <w:color w:val="0070C0"/>
                                <w:sz w:val="22"/>
                                <w:szCs w:val="22"/>
                                <w:u w:val="single"/>
                              </w:rPr>
                              <w:t>The Buzz Network</w:t>
                            </w:r>
                            <w:r w:rsidRPr="002507FB">
                              <w:rPr>
                                <w:rFonts w:cs="Arial"/>
                                <w:color w:val="0070C0"/>
                                <w:sz w:val="22"/>
                                <w:szCs w:val="22"/>
                              </w:rPr>
                              <w:t xml:space="preserve"> - a group for Southampton parents/carers of children with disabilities/special needs. It is open to children with any disability from ADHD to visual impairments, as long as they meet the eligibility criteria.  </w:t>
                            </w:r>
                            <w:hyperlink r:id="rId84" w:history="1">
                              <w:r w:rsidRPr="002507FB">
                                <w:rPr>
                                  <w:rFonts w:cs="Arial"/>
                                  <w:color w:val="0070C0"/>
                                  <w:sz w:val="22"/>
                                  <w:szCs w:val="22"/>
                                  <w:u w:val="single"/>
                                </w:rPr>
                                <w:t>http://sid.southampton.gov.uk</w:t>
                              </w:r>
                            </w:hyperlink>
                            <w:r w:rsidRPr="002507FB">
                              <w:rPr>
                                <w:rFonts w:cs="Arial"/>
                                <w:color w:val="0070C0"/>
                                <w:sz w:val="22"/>
                                <w:szCs w:val="22"/>
                              </w:rPr>
                              <w:t xml:space="preserve"> – type ‘Buzz Network’ into the search engine for contact details.  </w:t>
                            </w:r>
                          </w:p>
                          <w:p w14:paraId="038F8819" w14:textId="77777777" w:rsidR="004E284B" w:rsidRPr="002507FB" w:rsidRDefault="004E284B" w:rsidP="005C6A7B">
                            <w:pPr>
                              <w:rPr>
                                <w:rFonts w:cs="Arial"/>
                                <w:color w:val="0070C0"/>
                                <w:sz w:val="22"/>
                                <w:szCs w:val="22"/>
                              </w:rPr>
                            </w:pPr>
                          </w:p>
                          <w:p w14:paraId="3464E772" w14:textId="77777777" w:rsidR="004E284B" w:rsidRPr="002507FB" w:rsidRDefault="004E284B" w:rsidP="005C6A7B">
                            <w:pPr>
                              <w:rPr>
                                <w:rFonts w:cs="Arial"/>
                                <w:b/>
                                <w:color w:val="0070C0"/>
                                <w:sz w:val="22"/>
                                <w:szCs w:val="22"/>
                              </w:rPr>
                            </w:pPr>
                            <w:r w:rsidRPr="002507FB">
                              <w:rPr>
                                <w:rFonts w:cs="Arial"/>
                                <w:b/>
                                <w:color w:val="0070C0"/>
                                <w:sz w:val="22"/>
                                <w:szCs w:val="22"/>
                              </w:rPr>
                              <w:t xml:space="preserve">CHILDREN WITH SUSPECTED AUTISTIC SPECTRUM DISORDERS </w:t>
                            </w:r>
                            <w:hyperlink r:id="rId85" w:history="1">
                              <w:r w:rsidRPr="002507FB">
                                <w:rPr>
                                  <w:rFonts w:eastAsiaTheme="majorEastAsia" w:cs="Arial"/>
                                  <w:bCs/>
                                  <w:color w:val="0070C0"/>
                                  <w:sz w:val="22"/>
                                  <w:szCs w:val="22"/>
                                  <w:u w:val="single"/>
                                </w:rPr>
                                <w:t>https://www.autismhampshire.org.uk/</w:t>
                              </w:r>
                            </w:hyperlink>
                            <w:r w:rsidRPr="002507FB">
                              <w:rPr>
                                <w:rFonts w:eastAsiaTheme="majorEastAsia" w:cs="Arial"/>
                                <w:bCs/>
                                <w:color w:val="0070C0"/>
                                <w:sz w:val="22"/>
                                <w:szCs w:val="22"/>
                              </w:rPr>
                              <w:t xml:space="preserve">  - Autism Hampshire: Information, Advice, ‘Needs Assessment’ and support</w:t>
                            </w:r>
                            <w:r w:rsidRPr="002507FB">
                              <w:rPr>
                                <w:rFonts w:eastAsiaTheme="majorEastAsia" w:cs="Arial"/>
                                <w:b/>
                                <w:bCs/>
                                <w:color w:val="0070C0"/>
                                <w:sz w:val="22"/>
                                <w:szCs w:val="22"/>
                              </w:rPr>
                              <w:t xml:space="preserve">. </w:t>
                            </w:r>
                            <w:r w:rsidRPr="002507FB">
                              <w:rPr>
                                <w:rFonts w:eastAsiaTheme="majorEastAsia" w:cs="Arial"/>
                                <w:color w:val="0070C0"/>
                                <w:sz w:val="22"/>
                                <w:szCs w:val="22"/>
                              </w:rPr>
                              <w:t>Community Access, Southampton Office –</w:t>
                            </w:r>
                            <w:r w:rsidRPr="002507FB">
                              <w:rPr>
                                <w:color w:val="0070C0"/>
                                <w:sz w:val="22"/>
                                <w:szCs w:val="22"/>
                              </w:rPr>
                              <w:t>1648 Parkway, Whiteley, PO15 7AH</w:t>
                            </w:r>
                            <w:r w:rsidRPr="002507FB">
                              <w:rPr>
                                <w:rFonts w:eastAsiaTheme="majorEastAsia" w:cs="Arial"/>
                                <w:color w:val="0070C0"/>
                                <w:sz w:val="22"/>
                                <w:szCs w:val="22"/>
                              </w:rPr>
                              <w:t xml:space="preserve">, </w:t>
                            </w:r>
                            <w:proofErr w:type="gramStart"/>
                            <w:r w:rsidRPr="002507FB">
                              <w:rPr>
                                <w:rFonts w:eastAsiaTheme="majorEastAsia" w:cs="Arial"/>
                                <w:color w:val="0070C0"/>
                                <w:sz w:val="22"/>
                                <w:szCs w:val="22"/>
                              </w:rPr>
                              <w:t>Tel</w:t>
                            </w:r>
                            <w:proofErr w:type="gramEnd"/>
                            <w:r w:rsidRPr="002507FB">
                              <w:rPr>
                                <w:rFonts w:eastAsiaTheme="majorEastAsia" w:cs="Arial"/>
                                <w:color w:val="0070C0"/>
                                <w:sz w:val="22"/>
                                <w:szCs w:val="22"/>
                              </w:rPr>
                              <w:t xml:space="preserve">: 02380 766162 Email: </w:t>
                            </w:r>
                            <w:hyperlink r:id="rId86" w:history="1">
                              <w:r w:rsidRPr="002507FB">
                                <w:rPr>
                                  <w:rFonts w:eastAsiaTheme="majorEastAsia" w:cs="Arial"/>
                                  <w:b/>
                                  <w:bCs/>
                                  <w:color w:val="0070C0"/>
                                  <w:sz w:val="22"/>
                                  <w:szCs w:val="22"/>
                                  <w:u w:val="single"/>
                                </w:rPr>
                                <w:t>communityaccess@autismhampshire.org.uk</w:t>
                              </w:r>
                            </w:hyperlink>
                            <w:r w:rsidRPr="002507FB">
                              <w:rPr>
                                <w:rFonts w:eastAsiaTheme="majorEastAsia" w:cs="Arial"/>
                                <w:color w:val="0070C0"/>
                                <w:sz w:val="22"/>
                                <w:szCs w:val="22"/>
                              </w:rPr>
                              <w:t xml:space="preserve">  </w:t>
                            </w:r>
                          </w:p>
                          <w:p w14:paraId="1E0FDB61" w14:textId="77777777" w:rsidR="004E284B" w:rsidRPr="002507FB" w:rsidRDefault="004E284B" w:rsidP="005C6A7B">
                            <w:pPr>
                              <w:rPr>
                                <w:color w:val="0070C0"/>
                                <w:sz w:val="22"/>
                                <w:szCs w:val="22"/>
                              </w:rPr>
                            </w:pPr>
                          </w:p>
                          <w:p w14:paraId="615FDF58" w14:textId="77777777" w:rsidR="004E284B" w:rsidRPr="002507FB" w:rsidRDefault="004E284B" w:rsidP="005C6A7B">
                            <w:pPr>
                              <w:rPr>
                                <w:rFonts w:cs="Arial"/>
                                <w:b/>
                                <w:color w:val="0070C0"/>
                                <w:sz w:val="22"/>
                                <w:szCs w:val="22"/>
                              </w:rPr>
                            </w:pPr>
                            <w:r w:rsidRPr="002507FB">
                              <w:rPr>
                                <w:rFonts w:cs="Arial"/>
                                <w:b/>
                                <w:color w:val="0070C0"/>
                                <w:sz w:val="22"/>
                                <w:szCs w:val="22"/>
                              </w:rPr>
                              <w:t>BEREAVEMENT SUPPORT SERVICES:</w:t>
                            </w:r>
                          </w:p>
                          <w:p w14:paraId="36081B45"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87" w:history="1">
                              <w:r w:rsidR="004E284B" w:rsidRPr="002507FB">
                                <w:rPr>
                                  <w:rFonts w:cs="Arial"/>
                                  <w:b/>
                                  <w:color w:val="0070C0"/>
                                  <w:sz w:val="22"/>
                                  <w:szCs w:val="22"/>
                                  <w:u w:val="single"/>
                                </w:rPr>
                                <w:t>http://www.theredlipstickfoundation.org/</w:t>
                              </w:r>
                            </w:hyperlink>
                            <w:r w:rsidR="004E284B" w:rsidRPr="002507FB">
                              <w:rPr>
                                <w:rFonts w:cs="Arial"/>
                                <w:b/>
                                <w:color w:val="0070C0"/>
                                <w:sz w:val="22"/>
                                <w:szCs w:val="22"/>
                              </w:rPr>
                              <w:t xml:space="preserve">  - </w:t>
                            </w:r>
                            <w:r w:rsidR="004E284B" w:rsidRPr="002507FB">
                              <w:rPr>
                                <w:rFonts w:cs="Arial"/>
                                <w:color w:val="0070C0"/>
                                <w:sz w:val="22"/>
                                <w:szCs w:val="22"/>
                              </w:rPr>
                              <w:t xml:space="preserve">The Red Lipstick Foundation are here to offer services to families in Hampshire who have been bereaved by suicide or immediate family members following a person’s sudden death.  </w:t>
                            </w:r>
                          </w:p>
                          <w:p w14:paraId="700AF9E9"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88" w:history="1">
                              <w:r w:rsidR="004E284B" w:rsidRPr="002507FB">
                                <w:rPr>
                                  <w:rFonts w:cs="Arial"/>
                                  <w:b/>
                                  <w:color w:val="0070C0"/>
                                  <w:sz w:val="22"/>
                                  <w:szCs w:val="22"/>
                                  <w:u w:val="single"/>
                                </w:rPr>
                                <w:t>http://www.simonsays.org.uk/</w:t>
                              </w:r>
                            </w:hyperlink>
                            <w:r w:rsidR="004E284B" w:rsidRPr="002507FB">
                              <w:rPr>
                                <w:rFonts w:cs="Arial"/>
                                <w:b/>
                                <w:color w:val="0070C0"/>
                                <w:sz w:val="22"/>
                                <w:szCs w:val="22"/>
                              </w:rPr>
                              <w:t xml:space="preserve"> - </w:t>
                            </w:r>
                            <w:r w:rsidR="004E284B" w:rsidRPr="002507FB">
                              <w:rPr>
                                <w:rFonts w:cs="Arial"/>
                                <w:color w:val="0070C0"/>
                                <w:sz w:val="22"/>
                                <w:szCs w:val="22"/>
                              </w:rPr>
                              <w:t>Tel: 08453 055 744 -</w:t>
                            </w:r>
                            <w:r w:rsidR="004E284B" w:rsidRPr="002507FB">
                              <w:rPr>
                                <w:rFonts w:cs="Arial"/>
                                <w:b/>
                                <w:color w:val="0070C0"/>
                                <w:sz w:val="22"/>
                                <w:szCs w:val="22"/>
                              </w:rPr>
                              <w:t xml:space="preserve"> </w:t>
                            </w:r>
                            <w:r w:rsidR="004E284B" w:rsidRPr="002507FB">
                              <w:rPr>
                                <w:rFonts w:cs="Arial"/>
                                <w:color w:val="0070C0"/>
                                <w:sz w:val="22"/>
                                <w:szCs w:val="22"/>
                              </w:rPr>
                              <w:t>Bereavement service for Children.</w:t>
                            </w:r>
                          </w:p>
                          <w:p w14:paraId="7022434C"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89" w:history="1">
                              <w:r w:rsidR="004E284B" w:rsidRPr="002507FB">
                                <w:rPr>
                                  <w:rFonts w:cs="Arial"/>
                                  <w:b/>
                                  <w:color w:val="0070C0"/>
                                  <w:sz w:val="22"/>
                                  <w:szCs w:val="22"/>
                                  <w:u w:val="single"/>
                                </w:rPr>
                                <w:t>http://www.cruse.org.uk/?gclid=CMmGptiMktMCFYWRGwoduC0Ejw</w:t>
                              </w:r>
                            </w:hyperlink>
                            <w:r w:rsidR="004E284B" w:rsidRPr="002507FB">
                              <w:rPr>
                                <w:rFonts w:cs="Arial"/>
                                <w:b/>
                                <w:color w:val="0070C0"/>
                                <w:sz w:val="22"/>
                                <w:szCs w:val="22"/>
                              </w:rPr>
                              <w:t xml:space="preserve">  - </w:t>
                            </w:r>
                            <w:r w:rsidR="004E284B" w:rsidRPr="002507FB">
                              <w:rPr>
                                <w:rFonts w:cs="Arial"/>
                                <w:color w:val="0070C0"/>
                                <w:sz w:val="22"/>
                                <w:szCs w:val="22"/>
                              </w:rPr>
                              <w:t xml:space="preserve">National Bereavement Service. </w:t>
                            </w:r>
                          </w:p>
                          <w:p w14:paraId="6D7CAAED" w14:textId="77777777" w:rsidR="004E284B" w:rsidRPr="002507FB" w:rsidRDefault="004E284B" w:rsidP="005C6A7B">
                            <w:pPr>
                              <w:rPr>
                                <w:rFonts w:cs="Arial"/>
                                <w:b/>
                                <w:color w:val="0070C0"/>
                                <w:sz w:val="22"/>
                                <w:szCs w:val="22"/>
                              </w:rPr>
                            </w:pPr>
                          </w:p>
                          <w:p w14:paraId="62B62AB9" w14:textId="77777777" w:rsidR="004E284B" w:rsidRPr="002507FB" w:rsidRDefault="004E284B" w:rsidP="005C6A7B">
                            <w:pPr>
                              <w:rPr>
                                <w:rFonts w:cs="Arial"/>
                                <w:b/>
                                <w:color w:val="0070C0"/>
                                <w:sz w:val="22"/>
                                <w:szCs w:val="22"/>
                              </w:rPr>
                            </w:pPr>
                            <w:r w:rsidRPr="002507FB">
                              <w:rPr>
                                <w:rFonts w:cs="Arial"/>
                                <w:b/>
                                <w:color w:val="0070C0"/>
                                <w:sz w:val="22"/>
                                <w:szCs w:val="22"/>
                              </w:rPr>
                              <w:t>DOMESTIC ABUSE SUPPORT SERVICES:</w:t>
                            </w:r>
                          </w:p>
                          <w:p w14:paraId="0191F951" w14:textId="77777777" w:rsidR="004E284B" w:rsidRPr="002507FB" w:rsidRDefault="00393395" w:rsidP="005C6A7B">
                            <w:pPr>
                              <w:numPr>
                                <w:ilvl w:val="0"/>
                                <w:numId w:val="9"/>
                              </w:numPr>
                              <w:spacing w:after="200" w:line="276" w:lineRule="auto"/>
                              <w:contextualSpacing/>
                              <w:rPr>
                                <w:rFonts w:cs="Arial"/>
                                <w:b/>
                                <w:color w:val="0070C0"/>
                                <w:sz w:val="22"/>
                                <w:szCs w:val="22"/>
                              </w:rPr>
                            </w:pPr>
                            <w:hyperlink r:id="rId90" w:history="1">
                              <w:r w:rsidR="004E284B" w:rsidRPr="002507FB">
                                <w:rPr>
                                  <w:rFonts w:cs="Arial"/>
                                  <w:b/>
                                  <w:color w:val="0070C0"/>
                                  <w:sz w:val="22"/>
                                  <w:szCs w:val="22"/>
                                  <w:u w:val="single"/>
                                </w:rPr>
                                <w:t>https://www.hamptontrust.org.uk/our-programmes/</w:t>
                              </w:r>
                            </w:hyperlink>
                            <w:r w:rsidR="004E284B" w:rsidRPr="002507FB">
                              <w:rPr>
                                <w:rFonts w:cs="Arial"/>
                                <w:b/>
                                <w:color w:val="0070C0"/>
                                <w:sz w:val="22"/>
                                <w:szCs w:val="22"/>
                              </w:rPr>
                              <w:t xml:space="preserve"> - </w:t>
                            </w:r>
                            <w:r w:rsidR="004E284B" w:rsidRPr="002507FB">
                              <w:rPr>
                                <w:rFonts w:cs="Arial"/>
                                <w:color w:val="0070C0"/>
                                <w:sz w:val="22"/>
                                <w:szCs w:val="22"/>
                              </w:rPr>
                              <w:t xml:space="preserve">support projects for those who have perpetrated domestic abuse, and, adults and young people who have experienced domestic abuse. </w:t>
                            </w:r>
                          </w:p>
                          <w:p w14:paraId="58164070" w14:textId="77777777" w:rsidR="004E284B" w:rsidRPr="002507FB" w:rsidRDefault="00393395" w:rsidP="005C6A7B">
                            <w:pPr>
                              <w:numPr>
                                <w:ilvl w:val="0"/>
                                <w:numId w:val="9"/>
                              </w:numPr>
                              <w:spacing w:after="200" w:line="276" w:lineRule="auto"/>
                              <w:contextualSpacing/>
                              <w:rPr>
                                <w:color w:val="0070C0"/>
                                <w:sz w:val="22"/>
                                <w:szCs w:val="22"/>
                              </w:rPr>
                            </w:pPr>
                            <w:hyperlink r:id="rId91" w:history="1">
                              <w:r w:rsidR="004E284B" w:rsidRPr="002507FB">
                                <w:rPr>
                                  <w:rFonts w:cs="Arial"/>
                                  <w:b/>
                                  <w:color w:val="0070C0"/>
                                  <w:sz w:val="22"/>
                                  <w:szCs w:val="22"/>
                                  <w:u w:val="single"/>
                                </w:rPr>
                                <w:t>https://www.yellowdoor.org.uk/</w:t>
                              </w:r>
                            </w:hyperlink>
                            <w:r w:rsidR="004E284B" w:rsidRPr="002507FB">
                              <w:rPr>
                                <w:rFonts w:cs="Arial"/>
                                <w:b/>
                                <w:color w:val="0070C0"/>
                                <w:sz w:val="22"/>
                                <w:szCs w:val="22"/>
                              </w:rPr>
                              <w:t xml:space="preserve"> </w:t>
                            </w:r>
                            <w:r w:rsidR="004E284B" w:rsidRPr="002507FB">
                              <w:rPr>
                                <w:rFonts w:cs="Arial"/>
                                <w:color w:val="0070C0"/>
                                <w:sz w:val="22"/>
                                <w:szCs w:val="22"/>
                              </w:rPr>
                              <w:t xml:space="preserve">- Telephone: </w:t>
                            </w:r>
                            <w:r w:rsidR="004E284B" w:rsidRPr="002507FB">
                              <w:rPr>
                                <w:rFonts w:cs="Arial"/>
                                <w:color w:val="0070C0"/>
                                <w:sz w:val="22"/>
                                <w:szCs w:val="22"/>
                                <w:lang w:val="en"/>
                              </w:rPr>
                              <w:t xml:space="preserve">023 8063 6313 - </w:t>
                            </w:r>
                            <w:r w:rsidR="004E284B" w:rsidRPr="002507FB">
                              <w:rPr>
                                <w:rFonts w:cs="Arial"/>
                                <w:color w:val="0070C0"/>
                                <w:sz w:val="22"/>
                                <w:szCs w:val="22"/>
                              </w:rPr>
                              <w:t>support project for adults and young people who have experienced physical and or sexual abuse.</w:t>
                            </w:r>
                          </w:p>
                          <w:p w14:paraId="6AFA10CA" w14:textId="72933C7E" w:rsidR="004E284B" w:rsidRDefault="004E28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103F" id="_x0000_s1072" type="#_x0000_t202" style="position:absolute;margin-left:-64.5pt;margin-top:3.75pt;width:549.75pt;height:9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" fillcolor="white [3201]" strokecolor="#00b0f0" strokeweight="2pt">
                <v:textbox>
                  <w:txbxContent>
                    <w:p w14:paraId="7BD1D6B5" w14:textId="77777777" w:rsidR="004E284B" w:rsidRDefault="004E284B" w:rsidP="005C6A7B">
                      <w:pPr>
                        <w:spacing w:before="100" w:beforeAutospacing="1" w:after="100" w:afterAutospacing="1"/>
                        <w:outlineLvl w:val="3"/>
                        <w:rPr>
                          <w:rFonts w:eastAsia="Times New Roman" w:cs="Arial"/>
                          <w:b/>
                          <w:bCs/>
                          <w:color w:val="0070C0"/>
                          <w:sz w:val="22"/>
                          <w:szCs w:val="22"/>
                          <w:lang w:eastAsia="en-GB"/>
                        </w:rPr>
                      </w:pPr>
                    </w:p>
                    <w:p w14:paraId="5CABCB0C" w14:textId="3C26EA65" w:rsidR="004E284B" w:rsidRPr="002507FB" w:rsidRDefault="004E284B" w:rsidP="005C6A7B">
                      <w:pPr>
                        <w:spacing w:before="100" w:beforeAutospacing="1" w:after="100" w:afterAutospacing="1"/>
                        <w:outlineLvl w:val="3"/>
                        <w:rPr>
                          <w:rFonts w:eastAsia="Times New Roman" w:cs="Arial"/>
                          <w:bCs/>
                          <w:color w:val="0070C0"/>
                          <w:sz w:val="22"/>
                          <w:szCs w:val="22"/>
                          <w:lang w:eastAsia="en-GB"/>
                        </w:rPr>
                      </w:pPr>
                      <w:r w:rsidRPr="002507FB">
                        <w:rPr>
                          <w:rFonts w:eastAsia="Times New Roman" w:cs="Arial"/>
                          <w:b/>
                          <w:bCs/>
                          <w:color w:val="0070C0"/>
                          <w:sz w:val="22"/>
                          <w:szCs w:val="22"/>
                          <w:lang w:eastAsia="en-GB"/>
                        </w:rPr>
                        <w:t>NO LIMITS ADVICE PROJECT</w:t>
                      </w:r>
                      <w:r w:rsidRPr="002507FB">
                        <w:rPr>
                          <w:rFonts w:eastAsia="Times New Roman" w:cs="Arial"/>
                          <w:bCs/>
                          <w:color w:val="0070C0"/>
                          <w:sz w:val="22"/>
                          <w:szCs w:val="22"/>
                          <w:lang w:eastAsia="en-GB"/>
                        </w:rPr>
                        <w:t xml:space="preserve"> – </w:t>
                      </w:r>
                      <w:hyperlink r:id="rId92" w:history="1">
                        <w:r w:rsidRPr="002507FB">
                          <w:rPr>
                            <w:rFonts w:eastAsia="Times New Roman" w:cs="Arial"/>
                            <w:bCs/>
                            <w:color w:val="0070C0"/>
                            <w:sz w:val="22"/>
                            <w:szCs w:val="22"/>
                            <w:u w:val="single"/>
                            <w:lang w:eastAsia="en-GB"/>
                          </w:rPr>
                          <w:t>https://nolimitshelp.org.uk/</w:t>
                        </w:r>
                      </w:hyperlink>
                      <w:r w:rsidRPr="002507FB">
                        <w:rPr>
                          <w:rFonts w:eastAsia="Times New Roman" w:cs="Arial"/>
                          <w:bCs/>
                          <w:color w:val="0070C0"/>
                          <w:sz w:val="22"/>
                          <w:szCs w:val="22"/>
                          <w:lang w:eastAsia="en-GB"/>
                        </w:rPr>
                        <w:t xml:space="preserve"> Contact </w:t>
                      </w:r>
                      <w:r w:rsidRPr="002507FB">
                        <w:rPr>
                          <w:rFonts w:eastAsia="Times New Roman" w:cs="Arial"/>
                          <w:color w:val="0070C0"/>
                          <w:sz w:val="22"/>
                          <w:szCs w:val="22"/>
                          <w:lang w:eastAsia="en-GB"/>
                        </w:rPr>
                        <w:t>Phone:</w:t>
                      </w:r>
                      <w:r w:rsidRPr="002507FB">
                        <w:rPr>
                          <w:rFonts w:eastAsia="Times New Roman" w:cs="Arial"/>
                          <w:bCs/>
                          <w:color w:val="0070C0"/>
                          <w:sz w:val="22"/>
                          <w:szCs w:val="22"/>
                          <w:lang w:eastAsia="en-GB"/>
                        </w:rPr>
                        <w:t xml:space="preserve"> 02380 224 224 – 13 The High Street, Southampton, SO17 1XN </w:t>
                      </w:r>
                      <w:r w:rsidRPr="002507FB">
                        <w:rPr>
                          <w:rFonts w:eastAsia="Times New Roman" w:cs="Arial"/>
                          <w:color w:val="0070C0"/>
                          <w:sz w:val="22"/>
                          <w:szCs w:val="22"/>
                          <w:lang w:eastAsia="en-GB"/>
                        </w:rPr>
                        <w:t>Email:</w:t>
                      </w:r>
                      <w:r w:rsidRPr="002507FB">
                        <w:rPr>
                          <w:rFonts w:eastAsia="Times New Roman" w:cs="Arial"/>
                          <w:bCs/>
                          <w:color w:val="0070C0"/>
                          <w:sz w:val="22"/>
                          <w:szCs w:val="22"/>
                          <w:lang w:eastAsia="en-GB"/>
                        </w:rPr>
                        <w:t xml:space="preserve"> </w:t>
                      </w:r>
                      <w:hyperlink r:id="rId93" w:history="1">
                        <w:r w:rsidRPr="002507FB">
                          <w:rPr>
                            <w:rFonts w:eastAsia="Times New Roman" w:cs="Arial"/>
                            <w:bCs/>
                            <w:color w:val="0070C0"/>
                            <w:sz w:val="22"/>
                            <w:szCs w:val="22"/>
                            <w:u w:val="single"/>
                            <w:lang w:eastAsia="en-GB"/>
                          </w:rPr>
                          <w:t>enquiries@nolimitshelp.org.uk</w:t>
                        </w:r>
                      </w:hyperlink>
                      <w:r w:rsidRPr="002507FB">
                        <w:rPr>
                          <w:rFonts w:eastAsia="Times New Roman" w:cs="Arial"/>
                          <w:bCs/>
                          <w:color w:val="0070C0"/>
                          <w:sz w:val="22"/>
                          <w:szCs w:val="22"/>
                          <w:lang w:eastAsia="en-GB"/>
                        </w:rPr>
                        <w:t xml:space="preserve">                                                    </w:t>
                      </w:r>
                      <w:r>
                        <w:rPr>
                          <w:rFonts w:eastAsia="Times New Roman" w:cs="Arial"/>
                          <w:bCs/>
                          <w:color w:val="0070C0"/>
                          <w:sz w:val="22"/>
                          <w:szCs w:val="22"/>
                          <w:lang w:eastAsia="en-GB"/>
                        </w:rPr>
                        <w:t xml:space="preserve">           </w:t>
                      </w:r>
                      <w:r w:rsidRPr="002507FB">
                        <w:rPr>
                          <w:rFonts w:eastAsia="Times New Roman" w:cs="Arial"/>
                          <w:bCs/>
                          <w:color w:val="0070C0"/>
                          <w:sz w:val="22"/>
                          <w:szCs w:val="22"/>
                          <w:lang w:eastAsia="en-GB"/>
                        </w:rPr>
                        <w:t xml:space="preserve">             </w:t>
                      </w:r>
                      <w:r w:rsidRPr="002507FB">
                        <w:rPr>
                          <w:rFonts w:eastAsia="Times New Roman" w:cs="Arial"/>
                          <w:b/>
                          <w:bCs/>
                          <w:color w:val="0070C0"/>
                          <w:sz w:val="22"/>
                          <w:szCs w:val="22"/>
                          <w:lang w:eastAsia="en-GB"/>
                        </w:rPr>
                        <w:t xml:space="preserve">Please contact the service via telephone, email or ‘drop-in’ to the advice centre. </w:t>
                      </w:r>
                    </w:p>
                    <w:p w14:paraId="45997AC7" w14:textId="77777777" w:rsidR="004E284B" w:rsidRPr="002507FB" w:rsidRDefault="004E284B" w:rsidP="005C6A7B">
                      <w:pPr>
                        <w:spacing w:before="100" w:beforeAutospacing="1" w:after="100" w:afterAutospacing="1"/>
                        <w:outlineLvl w:val="3"/>
                        <w:rPr>
                          <w:rFonts w:eastAsia="Times New Roman" w:cs="Arial"/>
                          <w:bCs/>
                          <w:color w:val="0070C0"/>
                          <w:sz w:val="22"/>
                          <w:szCs w:val="22"/>
                          <w:lang w:eastAsia="en-GB"/>
                        </w:rPr>
                      </w:pPr>
                      <w:r w:rsidRPr="002507FB">
                        <w:rPr>
                          <w:rFonts w:eastAsia="Times New Roman" w:cs="Arial"/>
                          <w:bCs/>
                          <w:color w:val="0070C0"/>
                          <w:sz w:val="22"/>
                          <w:szCs w:val="22"/>
                          <w:lang w:eastAsia="en-GB"/>
                        </w:rPr>
                        <w:t xml:space="preserve">The No Limits service offer advice and support to young people under the age of 26 years on many issues, including: housing, employment, money management advice, social support, symptoms of mental health, counselling for emotional ill-health, sexual health guidance, drug and alcohol support, victims and perpetrators of crime, plus much more.                                                                                 </w:t>
                      </w:r>
                    </w:p>
                    <w:p w14:paraId="2C0801F4" w14:textId="77777777" w:rsidR="004E284B" w:rsidRPr="002507FB" w:rsidRDefault="004E284B" w:rsidP="005C6A7B">
                      <w:pPr>
                        <w:rPr>
                          <w:rFonts w:cs="Arial"/>
                          <w:b/>
                          <w:color w:val="0070C0"/>
                          <w:sz w:val="22"/>
                          <w:szCs w:val="22"/>
                        </w:rPr>
                      </w:pPr>
                      <w:r w:rsidRPr="002507FB">
                        <w:rPr>
                          <w:rFonts w:cs="Arial"/>
                          <w:b/>
                          <w:color w:val="0070C0"/>
                          <w:sz w:val="22"/>
                          <w:szCs w:val="22"/>
                        </w:rPr>
                        <w:t>SOUTHAMPTON CITY COUNCIL PARENTING ADVICE AND SUPPORT:</w:t>
                      </w:r>
                    </w:p>
                    <w:p w14:paraId="4A3FC96D" w14:textId="77777777" w:rsidR="004E284B" w:rsidRPr="002507FB" w:rsidRDefault="00393395" w:rsidP="005C6A7B">
                      <w:pPr>
                        <w:rPr>
                          <w:rFonts w:cs="Arial"/>
                          <w:color w:val="0070C0"/>
                          <w:sz w:val="22"/>
                          <w:szCs w:val="22"/>
                        </w:rPr>
                      </w:pPr>
                      <w:hyperlink r:id="rId94" w:history="1">
                        <w:r w:rsidR="004E284B" w:rsidRPr="002507FB">
                          <w:rPr>
                            <w:rFonts w:cs="Arial"/>
                            <w:b/>
                            <w:color w:val="0070C0"/>
                            <w:sz w:val="22"/>
                            <w:szCs w:val="22"/>
                            <w:u w:val="single"/>
                          </w:rPr>
                          <w:t>http://sid.southampton.gov.uk/kb5/southampton/directory/results.action?familychannel=8-7-1</w:t>
                        </w:r>
                      </w:hyperlink>
                      <w:r w:rsidR="004E284B" w:rsidRPr="002507FB">
                        <w:rPr>
                          <w:rFonts w:cs="Arial"/>
                          <w:b/>
                          <w:color w:val="0070C0"/>
                          <w:sz w:val="22"/>
                          <w:szCs w:val="22"/>
                        </w:rPr>
                        <w:t xml:space="preserve"> – </w:t>
                      </w:r>
                      <w:r w:rsidR="004E284B" w:rsidRPr="002507FB">
                        <w:rPr>
                          <w:rFonts w:cs="Arial"/>
                          <w:color w:val="0070C0"/>
                          <w:sz w:val="22"/>
                          <w:szCs w:val="22"/>
                        </w:rPr>
                        <w:t>Please access this website to view a range of parenting support courses in Southampton. Or go into Southampton City Council’s website and type ‘families’ into the search bar.</w:t>
                      </w:r>
                    </w:p>
                    <w:p w14:paraId="0C1F47FF" w14:textId="77777777" w:rsidR="004E284B" w:rsidRPr="002507FB" w:rsidRDefault="004E284B" w:rsidP="005C6A7B">
                      <w:pPr>
                        <w:rPr>
                          <w:rFonts w:cs="Arial"/>
                          <w:color w:val="0070C0"/>
                          <w:sz w:val="22"/>
                          <w:szCs w:val="22"/>
                        </w:rPr>
                      </w:pPr>
                      <w:r w:rsidRPr="002507FB">
                        <w:rPr>
                          <w:rFonts w:cs="Arial"/>
                          <w:color w:val="0070C0"/>
                          <w:sz w:val="22"/>
                          <w:szCs w:val="22"/>
                        </w:rPr>
                        <w:t>Please also contact the Southampton City Council MASH Team on the telephone number above for further advice around services and parenting support.</w:t>
                      </w:r>
                    </w:p>
                    <w:p w14:paraId="2719BC9B" w14:textId="77777777" w:rsidR="004E284B" w:rsidRPr="002507FB" w:rsidRDefault="004E284B" w:rsidP="005C6A7B">
                      <w:pPr>
                        <w:rPr>
                          <w:rFonts w:cs="Arial"/>
                          <w:color w:val="0070C0"/>
                        </w:rPr>
                      </w:pPr>
                    </w:p>
                    <w:p w14:paraId="21655E47" w14:textId="77777777" w:rsidR="004E284B" w:rsidRPr="002507FB" w:rsidRDefault="004E284B" w:rsidP="005C6A7B">
                      <w:pPr>
                        <w:rPr>
                          <w:rFonts w:cs="Arial"/>
                          <w:b/>
                          <w:color w:val="0070C0"/>
                          <w:sz w:val="22"/>
                          <w:szCs w:val="22"/>
                        </w:rPr>
                      </w:pPr>
                      <w:r w:rsidRPr="002507FB">
                        <w:rPr>
                          <w:rFonts w:cs="Arial"/>
                          <w:b/>
                          <w:color w:val="0070C0"/>
                          <w:sz w:val="22"/>
                          <w:szCs w:val="22"/>
                        </w:rPr>
                        <w:t>RE:MINDS:</w:t>
                      </w:r>
                    </w:p>
                    <w:p w14:paraId="48DE86B6" w14:textId="77777777" w:rsidR="004E284B" w:rsidRPr="002507FB" w:rsidRDefault="004E284B" w:rsidP="005C6A7B">
                      <w:pPr>
                        <w:rPr>
                          <w:rFonts w:cs="Arial"/>
                          <w:color w:val="0070C0"/>
                          <w:sz w:val="22"/>
                          <w:szCs w:val="22"/>
                        </w:rPr>
                      </w:pPr>
                      <w:r w:rsidRPr="002507FB">
                        <w:rPr>
                          <w:rFonts w:cs="Arial"/>
                          <w:color w:val="0070C0"/>
                          <w:sz w:val="22"/>
                          <w:szCs w:val="22"/>
                        </w:rPr>
                        <w:t xml:space="preserve">A parent-led support group for families of children with autism or mental health issues. </w:t>
                      </w:r>
                    </w:p>
                    <w:p w14:paraId="1BE2C172" w14:textId="77777777" w:rsidR="004E284B" w:rsidRPr="002507FB" w:rsidRDefault="00393395" w:rsidP="005C6A7B">
                      <w:pPr>
                        <w:rPr>
                          <w:rFonts w:cs="Arial"/>
                          <w:color w:val="0070C0"/>
                          <w:sz w:val="22"/>
                          <w:szCs w:val="22"/>
                        </w:rPr>
                      </w:pPr>
                      <w:hyperlink r:id="rId95" w:history="1">
                        <w:r w:rsidR="004E284B" w:rsidRPr="002507FB">
                          <w:rPr>
                            <w:rStyle w:val="Hyperlink"/>
                            <w:rFonts w:cs="Arial"/>
                            <w:color w:val="0070C0"/>
                            <w:sz w:val="22"/>
                            <w:szCs w:val="22"/>
                          </w:rPr>
                          <w:t>https://www.reminds.org.uk/</w:t>
                        </w:r>
                      </w:hyperlink>
                      <w:r w:rsidR="004E284B" w:rsidRPr="002507FB">
                        <w:rPr>
                          <w:rFonts w:cs="Arial"/>
                          <w:color w:val="0070C0"/>
                          <w:sz w:val="22"/>
                          <w:szCs w:val="22"/>
                        </w:rPr>
                        <w:t xml:space="preserve"> With a closed Facebook group of over 600 members -https://www.facebook.com/groups/reminds</w:t>
                      </w:r>
                    </w:p>
                    <w:p w14:paraId="6523F745" w14:textId="77777777" w:rsidR="004E284B" w:rsidRPr="002507FB" w:rsidRDefault="004E284B" w:rsidP="005C6A7B">
                      <w:pPr>
                        <w:rPr>
                          <w:rFonts w:cs="Arial"/>
                          <w:b/>
                          <w:color w:val="0070C0"/>
                          <w:sz w:val="22"/>
                          <w:szCs w:val="22"/>
                        </w:rPr>
                      </w:pPr>
                    </w:p>
                    <w:p w14:paraId="2FD20F7F" w14:textId="77777777" w:rsidR="004E284B" w:rsidRPr="002507FB" w:rsidRDefault="004E284B" w:rsidP="005C6A7B">
                      <w:pPr>
                        <w:rPr>
                          <w:rFonts w:cs="Arial"/>
                          <w:b/>
                          <w:color w:val="0070C0"/>
                          <w:sz w:val="22"/>
                          <w:szCs w:val="22"/>
                        </w:rPr>
                      </w:pPr>
                      <w:r w:rsidRPr="002507FB">
                        <w:rPr>
                          <w:rFonts w:cs="Arial"/>
                          <w:b/>
                          <w:color w:val="0070C0"/>
                          <w:sz w:val="22"/>
                          <w:szCs w:val="22"/>
                        </w:rPr>
                        <w:t>CHILDREN WITH SPECIAL NEEDS:</w:t>
                      </w:r>
                    </w:p>
                    <w:p w14:paraId="28A95786" w14:textId="77777777" w:rsidR="004E284B" w:rsidRPr="002507FB" w:rsidRDefault="004E284B" w:rsidP="005C6A7B">
                      <w:pPr>
                        <w:rPr>
                          <w:rFonts w:cs="Arial"/>
                          <w:color w:val="0070C0"/>
                          <w:sz w:val="22"/>
                          <w:szCs w:val="22"/>
                        </w:rPr>
                      </w:pPr>
                      <w:r w:rsidRPr="002507FB">
                        <w:rPr>
                          <w:rFonts w:cs="Arial"/>
                          <w:color w:val="0070C0"/>
                          <w:sz w:val="22"/>
                          <w:szCs w:val="22"/>
                          <w:u w:val="single"/>
                        </w:rPr>
                        <w:t>The Buzz Network</w:t>
                      </w:r>
                      <w:r w:rsidRPr="002507FB">
                        <w:rPr>
                          <w:rFonts w:cs="Arial"/>
                          <w:color w:val="0070C0"/>
                          <w:sz w:val="22"/>
                          <w:szCs w:val="22"/>
                        </w:rPr>
                        <w:t xml:space="preserve"> - a group for Southampton parents/carers of children with disabilities/special needs. It is open to children with any disability from ADHD to visual impairments, as long as they meet the eligibility criteria.  </w:t>
                      </w:r>
                      <w:hyperlink r:id="rId96" w:history="1">
                        <w:r w:rsidRPr="002507FB">
                          <w:rPr>
                            <w:rFonts w:cs="Arial"/>
                            <w:color w:val="0070C0"/>
                            <w:sz w:val="22"/>
                            <w:szCs w:val="22"/>
                            <w:u w:val="single"/>
                          </w:rPr>
                          <w:t>http://sid.southampton.gov.uk</w:t>
                        </w:r>
                      </w:hyperlink>
                      <w:r w:rsidRPr="002507FB">
                        <w:rPr>
                          <w:rFonts w:cs="Arial"/>
                          <w:color w:val="0070C0"/>
                          <w:sz w:val="22"/>
                          <w:szCs w:val="22"/>
                        </w:rPr>
                        <w:t xml:space="preserve"> – type ‘Buzz Network’ into the search engine for contact details.  </w:t>
                      </w:r>
                    </w:p>
                    <w:p w14:paraId="038F8819" w14:textId="77777777" w:rsidR="004E284B" w:rsidRPr="002507FB" w:rsidRDefault="004E284B" w:rsidP="005C6A7B">
                      <w:pPr>
                        <w:rPr>
                          <w:rFonts w:cs="Arial"/>
                          <w:color w:val="0070C0"/>
                          <w:sz w:val="22"/>
                          <w:szCs w:val="22"/>
                        </w:rPr>
                      </w:pPr>
                    </w:p>
                    <w:p w14:paraId="3464E772" w14:textId="77777777" w:rsidR="004E284B" w:rsidRPr="002507FB" w:rsidRDefault="004E284B" w:rsidP="005C6A7B">
                      <w:pPr>
                        <w:rPr>
                          <w:rFonts w:cs="Arial"/>
                          <w:b/>
                          <w:color w:val="0070C0"/>
                          <w:sz w:val="22"/>
                          <w:szCs w:val="22"/>
                        </w:rPr>
                      </w:pPr>
                      <w:r w:rsidRPr="002507FB">
                        <w:rPr>
                          <w:rFonts w:cs="Arial"/>
                          <w:b/>
                          <w:color w:val="0070C0"/>
                          <w:sz w:val="22"/>
                          <w:szCs w:val="22"/>
                        </w:rPr>
                        <w:t xml:space="preserve">CHILDREN WITH SUSPECTED AUTISTIC SPECTRUM DISORDERS </w:t>
                      </w:r>
                      <w:hyperlink r:id="rId97" w:history="1">
                        <w:r w:rsidRPr="002507FB">
                          <w:rPr>
                            <w:rFonts w:eastAsiaTheme="majorEastAsia" w:cs="Arial"/>
                            <w:bCs/>
                            <w:color w:val="0070C0"/>
                            <w:sz w:val="22"/>
                            <w:szCs w:val="22"/>
                            <w:u w:val="single"/>
                          </w:rPr>
                          <w:t>https://www.autismhampshire.org.uk/</w:t>
                        </w:r>
                      </w:hyperlink>
                      <w:r w:rsidRPr="002507FB">
                        <w:rPr>
                          <w:rFonts w:eastAsiaTheme="majorEastAsia" w:cs="Arial"/>
                          <w:bCs/>
                          <w:color w:val="0070C0"/>
                          <w:sz w:val="22"/>
                          <w:szCs w:val="22"/>
                        </w:rPr>
                        <w:t xml:space="preserve">  - Autism Hampshire: Information, Advice, ‘Needs Assessment’ and support</w:t>
                      </w:r>
                      <w:r w:rsidRPr="002507FB">
                        <w:rPr>
                          <w:rFonts w:eastAsiaTheme="majorEastAsia" w:cs="Arial"/>
                          <w:b/>
                          <w:bCs/>
                          <w:color w:val="0070C0"/>
                          <w:sz w:val="22"/>
                          <w:szCs w:val="22"/>
                        </w:rPr>
                        <w:t xml:space="preserve">. </w:t>
                      </w:r>
                      <w:r w:rsidRPr="002507FB">
                        <w:rPr>
                          <w:rFonts w:eastAsiaTheme="majorEastAsia" w:cs="Arial"/>
                          <w:color w:val="0070C0"/>
                          <w:sz w:val="22"/>
                          <w:szCs w:val="22"/>
                        </w:rPr>
                        <w:t>Community Access, Southampton Office –</w:t>
                      </w:r>
                      <w:r w:rsidRPr="002507FB">
                        <w:rPr>
                          <w:color w:val="0070C0"/>
                          <w:sz w:val="22"/>
                          <w:szCs w:val="22"/>
                        </w:rPr>
                        <w:t>1648 Parkway, Whiteley, PO15 7AH</w:t>
                      </w:r>
                      <w:r w:rsidRPr="002507FB">
                        <w:rPr>
                          <w:rFonts w:eastAsiaTheme="majorEastAsia" w:cs="Arial"/>
                          <w:color w:val="0070C0"/>
                          <w:sz w:val="22"/>
                          <w:szCs w:val="22"/>
                        </w:rPr>
                        <w:t xml:space="preserve">, </w:t>
                      </w:r>
                      <w:proofErr w:type="gramStart"/>
                      <w:r w:rsidRPr="002507FB">
                        <w:rPr>
                          <w:rFonts w:eastAsiaTheme="majorEastAsia" w:cs="Arial"/>
                          <w:color w:val="0070C0"/>
                          <w:sz w:val="22"/>
                          <w:szCs w:val="22"/>
                        </w:rPr>
                        <w:t>Tel</w:t>
                      </w:r>
                      <w:proofErr w:type="gramEnd"/>
                      <w:r w:rsidRPr="002507FB">
                        <w:rPr>
                          <w:rFonts w:eastAsiaTheme="majorEastAsia" w:cs="Arial"/>
                          <w:color w:val="0070C0"/>
                          <w:sz w:val="22"/>
                          <w:szCs w:val="22"/>
                        </w:rPr>
                        <w:t xml:space="preserve">: 02380 766162 Email: </w:t>
                      </w:r>
                      <w:hyperlink r:id="rId98" w:history="1">
                        <w:r w:rsidRPr="002507FB">
                          <w:rPr>
                            <w:rFonts w:eastAsiaTheme="majorEastAsia" w:cs="Arial"/>
                            <w:b/>
                            <w:bCs/>
                            <w:color w:val="0070C0"/>
                            <w:sz w:val="22"/>
                            <w:szCs w:val="22"/>
                            <w:u w:val="single"/>
                          </w:rPr>
                          <w:t>communityaccess@autismhampshire.org.uk</w:t>
                        </w:r>
                      </w:hyperlink>
                      <w:r w:rsidRPr="002507FB">
                        <w:rPr>
                          <w:rFonts w:eastAsiaTheme="majorEastAsia" w:cs="Arial"/>
                          <w:color w:val="0070C0"/>
                          <w:sz w:val="22"/>
                          <w:szCs w:val="22"/>
                        </w:rPr>
                        <w:t xml:space="preserve">  </w:t>
                      </w:r>
                    </w:p>
                    <w:p w14:paraId="1E0FDB61" w14:textId="77777777" w:rsidR="004E284B" w:rsidRPr="002507FB" w:rsidRDefault="004E284B" w:rsidP="005C6A7B">
                      <w:pPr>
                        <w:rPr>
                          <w:color w:val="0070C0"/>
                          <w:sz w:val="22"/>
                          <w:szCs w:val="22"/>
                        </w:rPr>
                      </w:pPr>
                    </w:p>
                    <w:p w14:paraId="615FDF58" w14:textId="77777777" w:rsidR="004E284B" w:rsidRPr="002507FB" w:rsidRDefault="004E284B" w:rsidP="005C6A7B">
                      <w:pPr>
                        <w:rPr>
                          <w:rFonts w:cs="Arial"/>
                          <w:b/>
                          <w:color w:val="0070C0"/>
                          <w:sz w:val="22"/>
                          <w:szCs w:val="22"/>
                        </w:rPr>
                      </w:pPr>
                      <w:r w:rsidRPr="002507FB">
                        <w:rPr>
                          <w:rFonts w:cs="Arial"/>
                          <w:b/>
                          <w:color w:val="0070C0"/>
                          <w:sz w:val="22"/>
                          <w:szCs w:val="22"/>
                        </w:rPr>
                        <w:t>BEREAVEMENT SUPPORT SERVICES:</w:t>
                      </w:r>
                    </w:p>
                    <w:p w14:paraId="36081B45"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99" w:history="1">
                        <w:r w:rsidR="004E284B" w:rsidRPr="002507FB">
                          <w:rPr>
                            <w:rFonts w:cs="Arial"/>
                            <w:b/>
                            <w:color w:val="0070C0"/>
                            <w:sz w:val="22"/>
                            <w:szCs w:val="22"/>
                            <w:u w:val="single"/>
                          </w:rPr>
                          <w:t>http://www.theredlipstickfoundation.org/</w:t>
                        </w:r>
                      </w:hyperlink>
                      <w:r w:rsidR="004E284B" w:rsidRPr="002507FB">
                        <w:rPr>
                          <w:rFonts w:cs="Arial"/>
                          <w:b/>
                          <w:color w:val="0070C0"/>
                          <w:sz w:val="22"/>
                          <w:szCs w:val="22"/>
                        </w:rPr>
                        <w:t xml:space="preserve">  - </w:t>
                      </w:r>
                      <w:r w:rsidR="004E284B" w:rsidRPr="002507FB">
                        <w:rPr>
                          <w:rFonts w:cs="Arial"/>
                          <w:color w:val="0070C0"/>
                          <w:sz w:val="22"/>
                          <w:szCs w:val="22"/>
                        </w:rPr>
                        <w:t xml:space="preserve">The Red Lipstick Foundation are here to offer services to families in Hampshire who have been bereaved by suicide or immediate family members following a person’s sudden death.  </w:t>
                      </w:r>
                    </w:p>
                    <w:p w14:paraId="700AF9E9"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100" w:history="1">
                        <w:r w:rsidR="004E284B" w:rsidRPr="002507FB">
                          <w:rPr>
                            <w:rFonts w:cs="Arial"/>
                            <w:b/>
                            <w:color w:val="0070C0"/>
                            <w:sz w:val="22"/>
                            <w:szCs w:val="22"/>
                            <w:u w:val="single"/>
                          </w:rPr>
                          <w:t>http://www.simonsays.org.uk/</w:t>
                        </w:r>
                      </w:hyperlink>
                      <w:r w:rsidR="004E284B" w:rsidRPr="002507FB">
                        <w:rPr>
                          <w:rFonts w:cs="Arial"/>
                          <w:b/>
                          <w:color w:val="0070C0"/>
                          <w:sz w:val="22"/>
                          <w:szCs w:val="22"/>
                        </w:rPr>
                        <w:t xml:space="preserve"> - </w:t>
                      </w:r>
                      <w:r w:rsidR="004E284B" w:rsidRPr="002507FB">
                        <w:rPr>
                          <w:rFonts w:cs="Arial"/>
                          <w:color w:val="0070C0"/>
                          <w:sz w:val="22"/>
                          <w:szCs w:val="22"/>
                        </w:rPr>
                        <w:t>Tel: 08453 055 744 -</w:t>
                      </w:r>
                      <w:r w:rsidR="004E284B" w:rsidRPr="002507FB">
                        <w:rPr>
                          <w:rFonts w:cs="Arial"/>
                          <w:b/>
                          <w:color w:val="0070C0"/>
                          <w:sz w:val="22"/>
                          <w:szCs w:val="22"/>
                        </w:rPr>
                        <w:t xml:space="preserve"> </w:t>
                      </w:r>
                      <w:r w:rsidR="004E284B" w:rsidRPr="002507FB">
                        <w:rPr>
                          <w:rFonts w:cs="Arial"/>
                          <w:color w:val="0070C0"/>
                          <w:sz w:val="22"/>
                          <w:szCs w:val="22"/>
                        </w:rPr>
                        <w:t>Bereavement service for Children.</w:t>
                      </w:r>
                    </w:p>
                    <w:p w14:paraId="7022434C" w14:textId="77777777" w:rsidR="004E284B" w:rsidRPr="002507FB" w:rsidRDefault="00393395" w:rsidP="005C6A7B">
                      <w:pPr>
                        <w:numPr>
                          <w:ilvl w:val="0"/>
                          <w:numId w:val="8"/>
                        </w:numPr>
                        <w:spacing w:after="200" w:line="276" w:lineRule="auto"/>
                        <w:contextualSpacing/>
                        <w:rPr>
                          <w:rFonts w:cs="Arial"/>
                          <w:b/>
                          <w:color w:val="0070C0"/>
                          <w:sz w:val="22"/>
                          <w:szCs w:val="22"/>
                        </w:rPr>
                      </w:pPr>
                      <w:hyperlink r:id="rId101" w:history="1">
                        <w:r w:rsidR="004E284B" w:rsidRPr="002507FB">
                          <w:rPr>
                            <w:rFonts w:cs="Arial"/>
                            <w:b/>
                            <w:color w:val="0070C0"/>
                            <w:sz w:val="22"/>
                            <w:szCs w:val="22"/>
                            <w:u w:val="single"/>
                          </w:rPr>
                          <w:t>http://www.cruse.org.uk/?gclid=CMmGptiMktMCFYWRGwoduC0Ejw</w:t>
                        </w:r>
                      </w:hyperlink>
                      <w:r w:rsidR="004E284B" w:rsidRPr="002507FB">
                        <w:rPr>
                          <w:rFonts w:cs="Arial"/>
                          <w:b/>
                          <w:color w:val="0070C0"/>
                          <w:sz w:val="22"/>
                          <w:szCs w:val="22"/>
                        </w:rPr>
                        <w:t xml:space="preserve">  - </w:t>
                      </w:r>
                      <w:r w:rsidR="004E284B" w:rsidRPr="002507FB">
                        <w:rPr>
                          <w:rFonts w:cs="Arial"/>
                          <w:color w:val="0070C0"/>
                          <w:sz w:val="22"/>
                          <w:szCs w:val="22"/>
                        </w:rPr>
                        <w:t xml:space="preserve">National Bereavement Service. </w:t>
                      </w:r>
                    </w:p>
                    <w:p w14:paraId="6D7CAAED" w14:textId="77777777" w:rsidR="004E284B" w:rsidRPr="002507FB" w:rsidRDefault="004E284B" w:rsidP="005C6A7B">
                      <w:pPr>
                        <w:rPr>
                          <w:rFonts w:cs="Arial"/>
                          <w:b/>
                          <w:color w:val="0070C0"/>
                          <w:sz w:val="22"/>
                          <w:szCs w:val="22"/>
                        </w:rPr>
                      </w:pPr>
                    </w:p>
                    <w:p w14:paraId="62B62AB9" w14:textId="77777777" w:rsidR="004E284B" w:rsidRPr="002507FB" w:rsidRDefault="004E284B" w:rsidP="005C6A7B">
                      <w:pPr>
                        <w:rPr>
                          <w:rFonts w:cs="Arial"/>
                          <w:b/>
                          <w:color w:val="0070C0"/>
                          <w:sz w:val="22"/>
                          <w:szCs w:val="22"/>
                        </w:rPr>
                      </w:pPr>
                      <w:r w:rsidRPr="002507FB">
                        <w:rPr>
                          <w:rFonts w:cs="Arial"/>
                          <w:b/>
                          <w:color w:val="0070C0"/>
                          <w:sz w:val="22"/>
                          <w:szCs w:val="22"/>
                        </w:rPr>
                        <w:t>DOMESTIC ABUSE SUPPORT SERVICES:</w:t>
                      </w:r>
                    </w:p>
                    <w:p w14:paraId="0191F951" w14:textId="77777777" w:rsidR="004E284B" w:rsidRPr="002507FB" w:rsidRDefault="00393395" w:rsidP="005C6A7B">
                      <w:pPr>
                        <w:numPr>
                          <w:ilvl w:val="0"/>
                          <w:numId w:val="9"/>
                        </w:numPr>
                        <w:spacing w:after="200" w:line="276" w:lineRule="auto"/>
                        <w:contextualSpacing/>
                        <w:rPr>
                          <w:rFonts w:cs="Arial"/>
                          <w:b/>
                          <w:color w:val="0070C0"/>
                          <w:sz w:val="22"/>
                          <w:szCs w:val="22"/>
                        </w:rPr>
                      </w:pPr>
                      <w:hyperlink r:id="rId102" w:history="1">
                        <w:r w:rsidR="004E284B" w:rsidRPr="002507FB">
                          <w:rPr>
                            <w:rFonts w:cs="Arial"/>
                            <w:b/>
                            <w:color w:val="0070C0"/>
                            <w:sz w:val="22"/>
                            <w:szCs w:val="22"/>
                            <w:u w:val="single"/>
                          </w:rPr>
                          <w:t>https://www.hamptontrust.org.uk/our-programmes/</w:t>
                        </w:r>
                      </w:hyperlink>
                      <w:r w:rsidR="004E284B" w:rsidRPr="002507FB">
                        <w:rPr>
                          <w:rFonts w:cs="Arial"/>
                          <w:b/>
                          <w:color w:val="0070C0"/>
                          <w:sz w:val="22"/>
                          <w:szCs w:val="22"/>
                        </w:rPr>
                        <w:t xml:space="preserve"> - </w:t>
                      </w:r>
                      <w:r w:rsidR="004E284B" w:rsidRPr="002507FB">
                        <w:rPr>
                          <w:rFonts w:cs="Arial"/>
                          <w:color w:val="0070C0"/>
                          <w:sz w:val="22"/>
                          <w:szCs w:val="22"/>
                        </w:rPr>
                        <w:t xml:space="preserve">support projects for those who have perpetrated domestic abuse, and, adults and young people who have experienced domestic abuse. </w:t>
                      </w:r>
                    </w:p>
                    <w:p w14:paraId="58164070" w14:textId="77777777" w:rsidR="004E284B" w:rsidRPr="002507FB" w:rsidRDefault="00393395" w:rsidP="005C6A7B">
                      <w:pPr>
                        <w:numPr>
                          <w:ilvl w:val="0"/>
                          <w:numId w:val="9"/>
                        </w:numPr>
                        <w:spacing w:after="200" w:line="276" w:lineRule="auto"/>
                        <w:contextualSpacing/>
                        <w:rPr>
                          <w:color w:val="0070C0"/>
                          <w:sz w:val="22"/>
                          <w:szCs w:val="22"/>
                        </w:rPr>
                      </w:pPr>
                      <w:hyperlink r:id="rId103" w:history="1">
                        <w:r w:rsidR="004E284B" w:rsidRPr="002507FB">
                          <w:rPr>
                            <w:rFonts w:cs="Arial"/>
                            <w:b/>
                            <w:color w:val="0070C0"/>
                            <w:sz w:val="22"/>
                            <w:szCs w:val="22"/>
                            <w:u w:val="single"/>
                          </w:rPr>
                          <w:t>https://www.yellowdoor.org.uk/</w:t>
                        </w:r>
                      </w:hyperlink>
                      <w:r w:rsidR="004E284B" w:rsidRPr="002507FB">
                        <w:rPr>
                          <w:rFonts w:cs="Arial"/>
                          <w:b/>
                          <w:color w:val="0070C0"/>
                          <w:sz w:val="22"/>
                          <w:szCs w:val="22"/>
                        </w:rPr>
                        <w:t xml:space="preserve"> </w:t>
                      </w:r>
                      <w:r w:rsidR="004E284B" w:rsidRPr="002507FB">
                        <w:rPr>
                          <w:rFonts w:cs="Arial"/>
                          <w:color w:val="0070C0"/>
                          <w:sz w:val="22"/>
                          <w:szCs w:val="22"/>
                        </w:rPr>
                        <w:t xml:space="preserve">- Telephone: </w:t>
                      </w:r>
                      <w:r w:rsidR="004E284B" w:rsidRPr="002507FB">
                        <w:rPr>
                          <w:rFonts w:cs="Arial"/>
                          <w:color w:val="0070C0"/>
                          <w:sz w:val="22"/>
                          <w:szCs w:val="22"/>
                          <w:lang w:val="en"/>
                        </w:rPr>
                        <w:t xml:space="preserve">023 8063 6313 - </w:t>
                      </w:r>
                      <w:r w:rsidR="004E284B" w:rsidRPr="002507FB">
                        <w:rPr>
                          <w:rFonts w:cs="Arial"/>
                          <w:color w:val="0070C0"/>
                          <w:sz w:val="22"/>
                          <w:szCs w:val="22"/>
                        </w:rPr>
                        <w:t>support project for adults and young people who have experienced physical and or sexual abuse.</w:t>
                      </w:r>
                    </w:p>
                    <w:p w14:paraId="6AFA10CA" w14:textId="72933C7E" w:rsidR="004E284B" w:rsidRDefault="004E284B"/>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14:anchorId="58B3E954" wp14:editId="132D707A">
                <wp:simplePos x="0" y="0"/>
                <wp:positionH relativeFrom="column">
                  <wp:posOffset>-819150</wp:posOffset>
                </wp:positionH>
                <wp:positionV relativeFrom="paragraph">
                  <wp:posOffset>-581025</wp:posOffset>
                </wp:positionV>
                <wp:extent cx="6981825" cy="571500"/>
                <wp:effectExtent l="0" t="0" r="9525" b="0"/>
                <wp:wrapNone/>
                <wp:docPr id="334" name="Text Box 334"/>
                <wp:cNvGraphicFramePr/>
                <a:graphic xmlns:a="http://schemas.openxmlformats.org/drawingml/2006/main">
                  <a:graphicData uri="http://schemas.microsoft.com/office/word/2010/wordprocessingShape">
                    <wps:wsp>
                      <wps:cNvSpPr txBox="1"/>
                      <wps:spPr>
                        <a:xfrm>
                          <a:off x="0" y="0"/>
                          <a:ext cx="69818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5D510" w14:textId="77777777" w:rsidR="004E284B" w:rsidRPr="002507FB" w:rsidRDefault="004E284B" w:rsidP="005C6A7B">
                            <w:pPr>
                              <w:rPr>
                                <w:rFonts w:asciiTheme="majorHAnsi" w:hAnsiTheme="majorHAnsi"/>
                                <w:b/>
                                <w:color w:val="0070C0"/>
                                <w:sz w:val="48"/>
                                <w:szCs w:val="48"/>
                              </w:rPr>
                            </w:pPr>
                            <w:r w:rsidRPr="002507FB">
                              <w:rPr>
                                <w:rFonts w:asciiTheme="majorHAnsi" w:hAnsiTheme="majorHAnsi"/>
                                <w:b/>
                                <w:color w:val="0070C0"/>
                                <w:sz w:val="48"/>
                                <w:szCs w:val="48"/>
                              </w:rPr>
                              <w:t>Useful Services continued</w:t>
                            </w:r>
                          </w:p>
                          <w:p w14:paraId="0AA385B3" w14:textId="77777777" w:rsidR="004E284B" w:rsidRDefault="004E2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3E954" id="Text Box 334" o:spid="_x0000_s1073" type="#_x0000_t202" style="position:absolute;margin-left:-64.5pt;margin-top:-45.75pt;width:549.75pt;height:4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" fillcolor="white [3201]" stroked="f" strokeweight=".5pt">
                <v:textbox>
                  <w:txbxContent>
                    <w:p w14:paraId="3DD5D510" w14:textId="77777777" w:rsidR="004E284B" w:rsidRPr="002507FB" w:rsidRDefault="004E284B" w:rsidP="005C6A7B">
                      <w:pPr>
                        <w:rPr>
                          <w:rFonts w:asciiTheme="majorHAnsi" w:hAnsiTheme="majorHAnsi"/>
                          <w:b/>
                          <w:color w:val="0070C0"/>
                          <w:sz w:val="48"/>
                          <w:szCs w:val="48"/>
                        </w:rPr>
                      </w:pPr>
                      <w:r w:rsidRPr="002507FB">
                        <w:rPr>
                          <w:rFonts w:asciiTheme="majorHAnsi" w:hAnsiTheme="majorHAnsi"/>
                          <w:b/>
                          <w:color w:val="0070C0"/>
                          <w:sz w:val="48"/>
                          <w:szCs w:val="48"/>
                        </w:rPr>
                        <w:t>Useful Services continued</w:t>
                      </w:r>
                    </w:p>
                    <w:p w14:paraId="0AA385B3" w14:textId="77777777" w:rsidR="004E284B" w:rsidRDefault="004E284B"/>
                  </w:txbxContent>
                </v:textbox>
              </v:shape>
            </w:pict>
          </mc:Fallback>
        </mc:AlternateContent>
      </w:r>
    </w:p>
    <w:sectPr w:rsidR="00C47E22" w:rsidRPr="00DF1569" w:rsidSect="00C817D6">
      <w:headerReference w:type="default" r:id="rId104"/>
      <w:headerReference w:type="first" r:id="rId105"/>
      <w:footerReference w:type="first" r:id="rId106"/>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FE6C1" w14:textId="77777777" w:rsidR="00C10E37" w:rsidRDefault="00C10E37" w:rsidP="001F007D">
      <w:r>
        <w:separator/>
      </w:r>
    </w:p>
  </w:endnote>
  <w:endnote w:type="continuationSeparator" w:id="0">
    <w:p w14:paraId="384F42CA" w14:textId="77777777" w:rsidR="00C10E37" w:rsidRDefault="00C10E37" w:rsidP="001F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A1049" w14:textId="77777777" w:rsidR="004E284B" w:rsidRDefault="004E284B">
    <w:pPr>
      <w:pStyle w:val="Footer"/>
    </w:pPr>
    <w:r>
      <w:rPr>
        <w:noProof/>
        <w:lang w:eastAsia="en-GB"/>
      </w:rPr>
      <w:drawing>
        <wp:anchor distT="0" distB="0" distL="114300" distR="114300" simplePos="0" relativeHeight="251667456" behindDoc="1" locked="0" layoutInCell="1" allowOverlap="1" wp14:anchorId="6AFA1050" wp14:editId="6AFA1051">
          <wp:simplePos x="0" y="0"/>
          <wp:positionH relativeFrom="column">
            <wp:posOffset>-1143000</wp:posOffset>
          </wp:positionH>
          <wp:positionV relativeFrom="paragraph">
            <wp:posOffset>-1208405</wp:posOffset>
          </wp:positionV>
          <wp:extent cx="7560310" cy="1823720"/>
          <wp:effectExtent l="0" t="0" r="2540" b="5080"/>
          <wp:wrapTight wrapText="bothSides">
            <wp:wrapPolygon edited="0">
              <wp:start x="0" y="0"/>
              <wp:lineTo x="0" y="21435"/>
              <wp:lineTo x="21553" y="21435"/>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82943"/>
                  <a:stretch/>
                </pic:blipFill>
                <pic:spPr bwMode="auto">
                  <a:xfrm>
                    <a:off x="0" y="0"/>
                    <a:ext cx="7560310" cy="182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5CFFD" w14:textId="77777777" w:rsidR="00C10E37" w:rsidRDefault="00C10E37" w:rsidP="001F007D">
      <w:r>
        <w:separator/>
      </w:r>
    </w:p>
  </w:footnote>
  <w:footnote w:type="continuationSeparator" w:id="0">
    <w:p w14:paraId="7D0DB1F2" w14:textId="77777777" w:rsidR="00C10E37" w:rsidRDefault="00C10E37" w:rsidP="001F0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A1047" w14:textId="77777777" w:rsidR="004E284B" w:rsidRDefault="004E284B">
    <w:pPr>
      <w:pStyle w:val="Header"/>
    </w:pPr>
    <w:r>
      <w:rPr>
        <w:noProof/>
        <w:lang w:eastAsia="en-GB"/>
      </w:rPr>
      <w:drawing>
        <wp:anchor distT="0" distB="0" distL="114300" distR="114300" simplePos="0" relativeHeight="251662336" behindDoc="1" locked="0" layoutInCell="1" allowOverlap="1" wp14:anchorId="6AFA104A" wp14:editId="6AFA104B">
          <wp:simplePos x="0" y="0"/>
          <wp:positionH relativeFrom="column">
            <wp:posOffset>-1143000</wp:posOffset>
          </wp:positionH>
          <wp:positionV relativeFrom="paragraph">
            <wp:posOffset>246380</wp:posOffset>
          </wp:positionV>
          <wp:extent cx="7560310" cy="9985375"/>
          <wp:effectExtent l="0" t="0" r="2540" b="0"/>
          <wp:wrapTight wrapText="bothSides">
            <wp:wrapPolygon edited="0">
              <wp:start x="0" y="0"/>
              <wp:lineTo x="0" y="21552"/>
              <wp:lineTo x="21553" y="21552"/>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5357"/>
                  <a:stretch/>
                </pic:blipFill>
                <pic:spPr bwMode="auto">
                  <a:xfrm>
                    <a:off x="0" y="0"/>
                    <a:ext cx="7560310" cy="998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A1048" w14:textId="77777777" w:rsidR="004E284B" w:rsidRDefault="004E284B" w:rsidP="005A7D84">
    <w:pPr>
      <w:pStyle w:val="Header"/>
      <w:tabs>
        <w:tab w:val="clear" w:pos="4320"/>
        <w:tab w:val="clear" w:pos="8640"/>
        <w:tab w:val="left" w:pos="5244"/>
      </w:tabs>
    </w:pPr>
    <w:r>
      <w:rPr>
        <w:noProof/>
        <w:lang w:eastAsia="en-GB"/>
      </w:rPr>
      <w:drawing>
        <wp:anchor distT="0" distB="0" distL="114300" distR="114300" simplePos="0" relativeHeight="251660288" behindDoc="1" locked="0" layoutInCell="1" allowOverlap="1" wp14:anchorId="6AFA104C" wp14:editId="6AFA104D">
          <wp:simplePos x="0" y="0"/>
          <wp:positionH relativeFrom="page">
            <wp:posOffset>-120328</wp:posOffset>
          </wp:positionH>
          <wp:positionV relativeFrom="page">
            <wp:posOffset>-13335</wp:posOffset>
          </wp:positionV>
          <wp:extent cx="1910080" cy="9277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2header.jpg"/>
                  <pic:cNvPicPr/>
                </pic:nvPicPr>
                <pic:blipFill rotWithShape="1">
                  <a:blip r:embed="rId1">
                    <a:extLst>
                      <a:ext uri="{28A0092B-C50C-407E-A947-70E740481C1C}">
                        <a14:useLocalDpi xmlns:a14="http://schemas.microsoft.com/office/drawing/2010/main" val="0"/>
                      </a:ext>
                    </a:extLst>
                  </a:blip>
                  <a:srcRect r="74730" b="57476"/>
                  <a:stretch/>
                </pic:blipFill>
                <pic:spPr bwMode="auto">
                  <a:xfrm>
                    <a:off x="0" y="0"/>
                    <a:ext cx="1910080" cy="92773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6AFA104E" wp14:editId="6AFA104F">
          <wp:simplePos x="0" y="0"/>
          <wp:positionH relativeFrom="column">
            <wp:posOffset>4574540</wp:posOffset>
          </wp:positionH>
          <wp:positionV relativeFrom="paragraph">
            <wp:posOffset>-151130</wp:posOffset>
          </wp:positionV>
          <wp:extent cx="1514475" cy="995680"/>
          <wp:effectExtent l="0" t="0" r="9525" b="0"/>
          <wp:wrapTight wrapText="bothSides">
            <wp:wrapPolygon edited="0">
              <wp:start x="0" y="0"/>
              <wp:lineTo x="0" y="21077"/>
              <wp:lineTo x="21464" y="21077"/>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logo 152 x100 (For Systm One letters).jpg"/>
                  <pic:cNvPicPr/>
                </pic:nvPicPr>
                <pic:blipFill>
                  <a:blip r:embed="rId2">
                    <a:extLst>
                      <a:ext uri="{28A0092B-C50C-407E-A947-70E740481C1C}">
                        <a14:useLocalDpi xmlns:a14="http://schemas.microsoft.com/office/drawing/2010/main" val="0"/>
                      </a:ext>
                    </a:extLst>
                  </a:blip>
                  <a:stretch>
                    <a:fillRect/>
                  </a:stretch>
                </pic:blipFill>
                <pic:spPr>
                  <a:xfrm>
                    <a:off x="0" y="0"/>
                    <a:ext cx="1514475" cy="9956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367BE"/>
    <w:multiLevelType w:val="hybridMultilevel"/>
    <w:tmpl w:val="6C300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CCD5319"/>
    <w:multiLevelType w:val="hybridMultilevel"/>
    <w:tmpl w:val="E8F6C048"/>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05402"/>
    <w:multiLevelType w:val="hybridMultilevel"/>
    <w:tmpl w:val="2DC67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4C61FED"/>
    <w:multiLevelType w:val="hybridMultilevel"/>
    <w:tmpl w:val="E1D4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17BD8"/>
    <w:multiLevelType w:val="hybridMultilevel"/>
    <w:tmpl w:val="E272CE8A"/>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E399F"/>
    <w:multiLevelType w:val="hybridMultilevel"/>
    <w:tmpl w:val="FA38DEC0"/>
    <w:lvl w:ilvl="0" w:tplc="A45272C2">
      <w:start w:val="1"/>
      <w:numFmt w:val="lowerRoman"/>
      <w:lvlText w:val="(%1)"/>
      <w:lvlJc w:val="left"/>
      <w:pPr>
        <w:ind w:left="1440" w:hanging="108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FB4283"/>
    <w:multiLevelType w:val="hybridMultilevel"/>
    <w:tmpl w:val="D258021E"/>
    <w:lvl w:ilvl="0" w:tplc="5AE20F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314A9D"/>
    <w:multiLevelType w:val="hybridMultilevel"/>
    <w:tmpl w:val="4ACA7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998612F"/>
    <w:multiLevelType w:val="hybridMultilevel"/>
    <w:tmpl w:val="C79E6D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5122D95"/>
    <w:multiLevelType w:val="hybridMultilevel"/>
    <w:tmpl w:val="81C8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373677"/>
    <w:multiLevelType w:val="hybridMultilevel"/>
    <w:tmpl w:val="B3C053E2"/>
    <w:lvl w:ilvl="0" w:tplc="99BC607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BBA17F1"/>
    <w:multiLevelType w:val="hybridMultilevel"/>
    <w:tmpl w:val="6366E0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4E0D099A"/>
    <w:multiLevelType w:val="hybridMultilevel"/>
    <w:tmpl w:val="0CC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8F6F99"/>
    <w:multiLevelType w:val="hybridMultilevel"/>
    <w:tmpl w:val="0E10C1A4"/>
    <w:lvl w:ilvl="0" w:tplc="271CEA3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2732DC"/>
    <w:multiLevelType w:val="hybridMultilevel"/>
    <w:tmpl w:val="060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BB192F"/>
    <w:multiLevelType w:val="hybridMultilevel"/>
    <w:tmpl w:val="89BA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AE2BB3"/>
    <w:multiLevelType w:val="hybridMultilevel"/>
    <w:tmpl w:val="72BE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
  </w:num>
  <w:num w:numId="4">
    <w:abstractNumId w:val="4"/>
  </w:num>
  <w:num w:numId="5">
    <w:abstractNumId w:val="8"/>
  </w:num>
  <w:num w:numId="6">
    <w:abstractNumId w:val="15"/>
  </w:num>
  <w:num w:numId="7">
    <w:abstractNumId w:val="14"/>
  </w:num>
  <w:num w:numId="8">
    <w:abstractNumId w:val="9"/>
  </w:num>
  <w:num w:numId="9">
    <w:abstractNumId w:val="12"/>
  </w:num>
  <w:num w:numId="10">
    <w:abstractNumId w:val="1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6"/>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07D"/>
    <w:rsid w:val="0001023A"/>
    <w:rsid w:val="0001110D"/>
    <w:rsid w:val="000320D1"/>
    <w:rsid w:val="000656D0"/>
    <w:rsid w:val="000C46CB"/>
    <w:rsid w:val="000D79FB"/>
    <w:rsid w:val="000E11E9"/>
    <w:rsid w:val="0012207C"/>
    <w:rsid w:val="00122620"/>
    <w:rsid w:val="00152C1A"/>
    <w:rsid w:val="00165464"/>
    <w:rsid w:val="001701B6"/>
    <w:rsid w:val="001843B3"/>
    <w:rsid w:val="001A1287"/>
    <w:rsid w:val="001A3CF5"/>
    <w:rsid w:val="001B1391"/>
    <w:rsid w:val="001D00A5"/>
    <w:rsid w:val="001D663D"/>
    <w:rsid w:val="001D6B30"/>
    <w:rsid w:val="001E71F1"/>
    <w:rsid w:val="001F007D"/>
    <w:rsid w:val="0021762C"/>
    <w:rsid w:val="00267FCD"/>
    <w:rsid w:val="00282B64"/>
    <w:rsid w:val="002835ED"/>
    <w:rsid w:val="002B4CAC"/>
    <w:rsid w:val="002D58AC"/>
    <w:rsid w:val="002D7293"/>
    <w:rsid w:val="00305B76"/>
    <w:rsid w:val="00310CB2"/>
    <w:rsid w:val="003241B8"/>
    <w:rsid w:val="0034670B"/>
    <w:rsid w:val="00366895"/>
    <w:rsid w:val="00374004"/>
    <w:rsid w:val="00377767"/>
    <w:rsid w:val="00385927"/>
    <w:rsid w:val="00393395"/>
    <w:rsid w:val="003A3AC1"/>
    <w:rsid w:val="003F3972"/>
    <w:rsid w:val="0042217A"/>
    <w:rsid w:val="00462E6F"/>
    <w:rsid w:val="0047457D"/>
    <w:rsid w:val="0047774E"/>
    <w:rsid w:val="004A62E6"/>
    <w:rsid w:val="004C1210"/>
    <w:rsid w:val="004E284B"/>
    <w:rsid w:val="005063CC"/>
    <w:rsid w:val="0053131F"/>
    <w:rsid w:val="00541E30"/>
    <w:rsid w:val="00576413"/>
    <w:rsid w:val="005A7D84"/>
    <w:rsid w:val="005C6A7B"/>
    <w:rsid w:val="00612711"/>
    <w:rsid w:val="00617BE1"/>
    <w:rsid w:val="00644454"/>
    <w:rsid w:val="00650938"/>
    <w:rsid w:val="00697B7A"/>
    <w:rsid w:val="006C7198"/>
    <w:rsid w:val="006F1CBD"/>
    <w:rsid w:val="00701422"/>
    <w:rsid w:val="007148ED"/>
    <w:rsid w:val="00720FE5"/>
    <w:rsid w:val="00747603"/>
    <w:rsid w:val="00750A84"/>
    <w:rsid w:val="007533EA"/>
    <w:rsid w:val="00776FA8"/>
    <w:rsid w:val="007941DC"/>
    <w:rsid w:val="007C132E"/>
    <w:rsid w:val="007C7D7A"/>
    <w:rsid w:val="007E13B3"/>
    <w:rsid w:val="00814455"/>
    <w:rsid w:val="00821A06"/>
    <w:rsid w:val="00822327"/>
    <w:rsid w:val="00841112"/>
    <w:rsid w:val="00851DA3"/>
    <w:rsid w:val="008571D4"/>
    <w:rsid w:val="00863658"/>
    <w:rsid w:val="00867A7C"/>
    <w:rsid w:val="00877481"/>
    <w:rsid w:val="008A40AD"/>
    <w:rsid w:val="008B6B69"/>
    <w:rsid w:val="008D60B4"/>
    <w:rsid w:val="008E6593"/>
    <w:rsid w:val="00900620"/>
    <w:rsid w:val="00902681"/>
    <w:rsid w:val="00952437"/>
    <w:rsid w:val="0096662E"/>
    <w:rsid w:val="009776C8"/>
    <w:rsid w:val="00993545"/>
    <w:rsid w:val="009A7303"/>
    <w:rsid w:val="009B170C"/>
    <w:rsid w:val="009E0AFE"/>
    <w:rsid w:val="009E4292"/>
    <w:rsid w:val="00AA286A"/>
    <w:rsid w:val="00AB42D1"/>
    <w:rsid w:val="00AD02E7"/>
    <w:rsid w:val="00AD374E"/>
    <w:rsid w:val="00AE3E2A"/>
    <w:rsid w:val="00B07493"/>
    <w:rsid w:val="00B231A3"/>
    <w:rsid w:val="00B31FD0"/>
    <w:rsid w:val="00B54837"/>
    <w:rsid w:val="00B54A20"/>
    <w:rsid w:val="00B54E10"/>
    <w:rsid w:val="00BB1078"/>
    <w:rsid w:val="00BB112B"/>
    <w:rsid w:val="00BD4603"/>
    <w:rsid w:val="00C014F4"/>
    <w:rsid w:val="00C10E37"/>
    <w:rsid w:val="00C26CDC"/>
    <w:rsid w:val="00C34B7F"/>
    <w:rsid w:val="00C47E22"/>
    <w:rsid w:val="00C817D6"/>
    <w:rsid w:val="00CD2D61"/>
    <w:rsid w:val="00CF0689"/>
    <w:rsid w:val="00D11A8F"/>
    <w:rsid w:val="00D25F35"/>
    <w:rsid w:val="00D26D2F"/>
    <w:rsid w:val="00D2722A"/>
    <w:rsid w:val="00D3296B"/>
    <w:rsid w:val="00D61FE0"/>
    <w:rsid w:val="00D82C64"/>
    <w:rsid w:val="00D83BA0"/>
    <w:rsid w:val="00D9637B"/>
    <w:rsid w:val="00DD482A"/>
    <w:rsid w:val="00DE4ED6"/>
    <w:rsid w:val="00DF1569"/>
    <w:rsid w:val="00E43340"/>
    <w:rsid w:val="00E45991"/>
    <w:rsid w:val="00E631E6"/>
    <w:rsid w:val="00EA6CDE"/>
    <w:rsid w:val="00EF4473"/>
    <w:rsid w:val="00F11866"/>
    <w:rsid w:val="00F214AD"/>
    <w:rsid w:val="00F93492"/>
    <w:rsid w:val="00FD26E3"/>
    <w:rsid w:val="00FF59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AFA0FF5"/>
  <w15:docId w15:val="{4A1F87D0-6AA7-4C6C-B387-C81B7FB29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B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07D"/>
    <w:pPr>
      <w:tabs>
        <w:tab w:val="center" w:pos="4320"/>
        <w:tab w:val="right" w:pos="8640"/>
      </w:tabs>
    </w:pPr>
  </w:style>
  <w:style w:type="character" w:customStyle="1" w:styleId="HeaderChar">
    <w:name w:val="Header Char"/>
    <w:basedOn w:val="DefaultParagraphFont"/>
    <w:link w:val="Header"/>
    <w:uiPriority w:val="99"/>
    <w:rsid w:val="001F007D"/>
  </w:style>
  <w:style w:type="paragraph" w:styleId="Footer">
    <w:name w:val="footer"/>
    <w:basedOn w:val="Normal"/>
    <w:link w:val="FooterChar"/>
    <w:uiPriority w:val="99"/>
    <w:unhideWhenUsed/>
    <w:rsid w:val="001F007D"/>
    <w:pPr>
      <w:tabs>
        <w:tab w:val="center" w:pos="4320"/>
        <w:tab w:val="right" w:pos="8640"/>
      </w:tabs>
    </w:pPr>
  </w:style>
  <w:style w:type="character" w:customStyle="1" w:styleId="FooterChar">
    <w:name w:val="Footer Char"/>
    <w:basedOn w:val="DefaultParagraphFont"/>
    <w:link w:val="Footer"/>
    <w:uiPriority w:val="99"/>
    <w:rsid w:val="001F007D"/>
  </w:style>
  <w:style w:type="paragraph" w:styleId="BalloonText">
    <w:name w:val="Balloon Text"/>
    <w:basedOn w:val="Normal"/>
    <w:link w:val="BalloonTextChar"/>
    <w:uiPriority w:val="99"/>
    <w:semiHidden/>
    <w:unhideWhenUsed/>
    <w:rsid w:val="001F0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07D"/>
    <w:rPr>
      <w:rFonts w:ascii="Lucida Grande" w:hAnsi="Lucida Grande" w:cs="Lucida Grande"/>
      <w:sz w:val="18"/>
      <w:szCs w:val="18"/>
    </w:rPr>
  </w:style>
  <w:style w:type="paragraph" w:styleId="ListParagraph">
    <w:name w:val="List Paragraph"/>
    <w:basedOn w:val="Normal"/>
    <w:uiPriority w:val="34"/>
    <w:qFormat/>
    <w:rsid w:val="00D11A8F"/>
    <w:pPr>
      <w:ind w:left="720"/>
      <w:contextualSpacing/>
    </w:pPr>
  </w:style>
  <w:style w:type="character" w:styleId="BookTitle">
    <w:name w:val="Book Title"/>
    <w:basedOn w:val="DefaultParagraphFont"/>
    <w:uiPriority w:val="33"/>
    <w:qFormat/>
    <w:rsid w:val="00D11A8F"/>
    <w:rPr>
      <w:b/>
      <w:bCs/>
      <w:smallCaps/>
      <w:spacing w:val="5"/>
    </w:rPr>
  </w:style>
  <w:style w:type="character" w:styleId="Hyperlink">
    <w:name w:val="Hyperlink"/>
    <w:basedOn w:val="DefaultParagraphFont"/>
    <w:uiPriority w:val="99"/>
    <w:unhideWhenUsed/>
    <w:rsid w:val="009B170C"/>
    <w:rPr>
      <w:color w:val="0000FF" w:themeColor="hyperlink"/>
      <w:u w:val="single"/>
    </w:rPr>
  </w:style>
  <w:style w:type="paragraph" w:customStyle="1" w:styleId="Default">
    <w:name w:val="Default"/>
    <w:rsid w:val="00DE4ED6"/>
    <w:pPr>
      <w:autoSpaceDE w:val="0"/>
      <w:autoSpaceDN w:val="0"/>
      <w:adjustRightInd w:val="0"/>
    </w:pPr>
    <w:rPr>
      <w:rFonts w:ascii="Calibri" w:eastAsiaTheme="minorHAnsi" w:hAnsi="Calibri" w:cs="Calibri"/>
      <w:color w:val="000000"/>
    </w:rPr>
  </w:style>
  <w:style w:type="character" w:styleId="FollowedHyperlink">
    <w:name w:val="FollowedHyperlink"/>
    <w:basedOn w:val="DefaultParagraphFont"/>
    <w:uiPriority w:val="99"/>
    <w:semiHidden/>
    <w:unhideWhenUsed/>
    <w:rsid w:val="00CF0689"/>
    <w:rPr>
      <w:color w:val="800080" w:themeColor="followedHyperlink"/>
      <w:u w:val="single"/>
    </w:rPr>
  </w:style>
  <w:style w:type="paragraph" w:styleId="NoSpacing">
    <w:name w:val="No Spacing"/>
    <w:uiPriority w:val="1"/>
    <w:qFormat/>
    <w:rsid w:val="0021762C"/>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47659">
      <w:bodyDiv w:val="1"/>
      <w:marLeft w:val="0"/>
      <w:marRight w:val="0"/>
      <w:marTop w:val="0"/>
      <w:marBottom w:val="0"/>
      <w:divBdr>
        <w:top w:val="none" w:sz="0" w:space="0" w:color="auto"/>
        <w:left w:val="none" w:sz="0" w:space="0" w:color="auto"/>
        <w:bottom w:val="none" w:sz="0" w:space="0" w:color="auto"/>
        <w:right w:val="none" w:sz="0" w:space="0" w:color="auto"/>
      </w:divBdr>
    </w:div>
    <w:div w:id="104662490">
      <w:bodyDiv w:val="1"/>
      <w:marLeft w:val="0"/>
      <w:marRight w:val="0"/>
      <w:marTop w:val="0"/>
      <w:marBottom w:val="0"/>
      <w:divBdr>
        <w:top w:val="none" w:sz="0" w:space="0" w:color="auto"/>
        <w:left w:val="none" w:sz="0" w:space="0" w:color="auto"/>
        <w:bottom w:val="none" w:sz="0" w:space="0" w:color="auto"/>
        <w:right w:val="none" w:sz="0" w:space="0" w:color="auto"/>
      </w:divBdr>
    </w:div>
    <w:div w:id="163739527">
      <w:bodyDiv w:val="1"/>
      <w:marLeft w:val="0"/>
      <w:marRight w:val="0"/>
      <w:marTop w:val="0"/>
      <w:marBottom w:val="0"/>
      <w:divBdr>
        <w:top w:val="none" w:sz="0" w:space="0" w:color="auto"/>
        <w:left w:val="none" w:sz="0" w:space="0" w:color="auto"/>
        <w:bottom w:val="none" w:sz="0" w:space="0" w:color="auto"/>
        <w:right w:val="none" w:sz="0" w:space="0" w:color="auto"/>
      </w:divBdr>
    </w:div>
    <w:div w:id="203635665">
      <w:bodyDiv w:val="1"/>
      <w:marLeft w:val="0"/>
      <w:marRight w:val="0"/>
      <w:marTop w:val="0"/>
      <w:marBottom w:val="0"/>
      <w:divBdr>
        <w:top w:val="none" w:sz="0" w:space="0" w:color="auto"/>
        <w:left w:val="none" w:sz="0" w:space="0" w:color="auto"/>
        <w:bottom w:val="none" w:sz="0" w:space="0" w:color="auto"/>
        <w:right w:val="none" w:sz="0" w:space="0" w:color="auto"/>
      </w:divBdr>
    </w:div>
    <w:div w:id="222569029">
      <w:bodyDiv w:val="1"/>
      <w:marLeft w:val="0"/>
      <w:marRight w:val="0"/>
      <w:marTop w:val="0"/>
      <w:marBottom w:val="0"/>
      <w:divBdr>
        <w:top w:val="none" w:sz="0" w:space="0" w:color="auto"/>
        <w:left w:val="none" w:sz="0" w:space="0" w:color="auto"/>
        <w:bottom w:val="none" w:sz="0" w:space="0" w:color="auto"/>
        <w:right w:val="none" w:sz="0" w:space="0" w:color="auto"/>
      </w:divBdr>
    </w:div>
    <w:div w:id="273096649">
      <w:bodyDiv w:val="1"/>
      <w:marLeft w:val="0"/>
      <w:marRight w:val="0"/>
      <w:marTop w:val="0"/>
      <w:marBottom w:val="0"/>
      <w:divBdr>
        <w:top w:val="none" w:sz="0" w:space="0" w:color="auto"/>
        <w:left w:val="none" w:sz="0" w:space="0" w:color="auto"/>
        <w:bottom w:val="none" w:sz="0" w:space="0" w:color="auto"/>
        <w:right w:val="none" w:sz="0" w:space="0" w:color="auto"/>
      </w:divBdr>
    </w:div>
    <w:div w:id="369958964">
      <w:bodyDiv w:val="1"/>
      <w:marLeft w:val="0"/>
      <w:marRight w:val="0"/>
      <w:marTop w:val="0"/>
      <w:marBottom w:val="0"/>
      <w:divBdr>
        <w:top w:val="none" w:sz="0" w:space="0" w:color="auto"/>
        <w:left w:val="none" w:sz="0" w:space="0" w:color="auto"/>
        <w:bottom w:val="none" w:sz="0" w:space="0" w:color="auto"/>
        <w:right w:val="none" w:sz="0" w:space="0" w:color="auto"/>
      </w:divBdr>
    </w:div>
    <w:div w:id="576523477">
      <w:bodyDiv w:val="1"/>
      <w:marLeft w:val="0"/>
      <w:marRight w:val="0"/>
      <w:marTop w:val="0"/>
      <w:marBottom w:val="0"/>
      <w:divBdr>
        <w:top w:val="none" w:sz="0" w:space="0" w:color="auto"/>
        <w:left w:val="none" w:sz="0" w:space="0" w:color="auto"/>
        <w:bottom w:val="none" w:sz="0" w:space="0" w:color="auto"/>
        <w:right w:val="none" w:sz="0" w:space="0" w:color="auto"/>
      </w:divBdr>
    </w:div>
    <w:div w:id="719325708">
      <w:bodyDiv w:val="1"/>
      <w:marLeft w:val="0"/>
      <w:marRight w:val="0"/>
      <w:marTop w:val="0"/>
      <w:marBottom w:val="0"/>
      <w:divBdr>
        <w:top w:val="none" w:sz="0" w:space="0" w:color="auto"/>
        <w:left w:val="none" w:sz="0" w:space="0" w:color="auto"/>
        <w:bottom w:val="none" w:sz="0" w:space="0" w:color="auto"/>
        <w:right w:val="none" w:sz="0" w:space="0" w:color="auto"/>
      </w:divBdr>
    </w:div>
    <w:div w:id="770508785">
      <w:bodyDiv w:val="1"/>
      <w:marLeft w:val="0"/>
      <w:marRight w:val="0"/>
      <w:marTop w:val="0"/>
      <w:marBottom w:val="0"/>
      <w:divBdr>
        <w:top w:val="none" w:sz="0" w:space="0" w:color="auto"/>
        <w:left w:val="none" w:sz="0" w:space="0" w:color="auto"/>
        <w:bottom w:val="none" w:sz="0" w:space="0" w:color="auto"/>
        <w:right w:val="none" w:sz="0" w:space="0" w:color="auto"/>
      </w:divBdr>
    </w:div>
    <w:div w:id="1182161719">
      <w:bodyDiv w:val="1"/>
      <w:marLeft w:val="0"/>
      <w:marRight w:val="0"/>
      <w:marTop w:val="0"/>
      <w:marBottom w:val="0"/>
      <w:divBdr>
        <w:top w:val="none" w:sz="0" w:space="0" w:color="auto"/>
        <w:left w:val="none" w:sz="0" w:space="0" w:color="auto"/>
        <w:bottom w:val="none" w:sz="0" w:space="0" w:color="auto"/>
        <w:right w:val="none" w:sz="0" w:space="0" w:color="auto"/>
      </w:divBdr>
    </w:div>
    <w:div w:id="1204900415">
      <w:bodyDiv w:val="1"/>
      <w:marLeft w:val="0"/>
      <w:marRight w:val="0"/>
      <w:marTop w:val="0"/>
      <w:marBottom w:val="0"/>
      <w:divBdr>
        <w:top w:val="none" w:sz="0" w:space="0" w:color="auto"/>
        <w:left w:val="none" w:sz="0" w:space="0" w:color="auto"/>
        <w:bottom w:val="none" w:sz="0" w:space="0" w:color="auto"/>
        <w:right w:val="none" w:sz="0" w:space="0" w:color="auto"/>
      </w:divBdr>
    </w:div>
    <w:div w:id="1633555827">
      <w:bodyDiv w:val="1"/>
      <w:marLeft w:val="0"/>
      <w:marRight w:val="0"/>
      <w:marTop w:val="0"/>
      <w:marBottom w:val="0"/>
      <w:divBdr>
        <w:top w:val="none" w:sz="0" w:space="0" w:color="auto"/>
        <w:left w:val="none" w:sz="0" w:space="0" w:color="auto"/>
        <w:bottom w:val="none" w:sz="0" w:space="0" w:color="auto"/>
        <w:right w:val="none" w:sz="0" w:space="0" w:color="auto"/>
      </w:divBdr>
    </w:div>
    <w:div w:id="1835798167">
      <w:bodyDiv w:val="1"/>
      <w:marLeft w:val="0"/>
      <w:marRight w:val="0"/>
      <w:marTop w:val="0"/>
      <w:marBottom w:val="0"/>
      <w:divBdr>
        <w:top w:val="none" w:sz="0" w:space="0" w:color="auto"/>
        <w:left w:val="none" w:sz="0" w:space="0" w:color="auto"/>
        <w:bottom w:val="none" w:sz="0" w:space="0" w:color="auto"/>
        <w:right w:val="none" w:sz="0" w:space="0" w:color="auto"/>
      </w:divBdr>
    </w:div>
    <w:div w:id="1858077666">
      <w:bodyDiv w:val="1"/>
      <w:marLeft w:val="0"/>
      <w:marRight w:val="0"/>
      <w:marTop w:val="0"/>
      <w:marBottom w:val="0"/>
      <w:divBdr>
        <w:top w:val="none" w:sz="0" w:space="0" w:color="auto"/>
        <w:left w:val="none" w:sz="0" w:space="0" w:color="auto"/>
        <w:bottom w:val="none" w:sz="0" w:space="0" w:color="auto"/>
        <w:right w:val="none" w:sz="0" w:space="0" w:color="auto"/>
      </w:divBdr>
    </w:div>
    <w:div w:id="1915779568">
      <w:bodyDiv w:val="1"/>
      <w:marLeft w:val="0"/>
      <w:marRight w:val="0"/>
      <w:marTop w:val="0"/>
      <w:marBottom w:val="0"/>
      <w:divBdr>
        <w:top w:val="none" w:sz="0" w:space="0" w:color="auto"/>
        <w:left w:val="none" w:sz="0" w:space="0" w:color="auto"/>
        <w:bottom w:val="none" w:sz="0" w:space="0" w:color="auto"/>
        <w:right w:val="none" w:sz="0" w:space="0" w:color="auto"/>
      </w:divBdr>
    </w:div>
    <w:div w:id="1962421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g"/><Relationship Id="rId21" Type="http://schemas.openxmlformats.org/officeDocument/2006/relationships/hyperlink" Target="https://www.nhs.uk/conditions/stress-anxiety-depression/exercise-for-depression/" TargetMode="External"/><Relationship Id="rId42" Type="http://schemas.openxmlformats.org/officeDocument/2006/relationships/image" Target="media/image10.jpeg"/><Relationship Id="rId47" Type="http://schemas.openxmlformats.org/officeDocument/2006/relationships/hyperlink" Target="https://www.bbc.co.uk/programmes/p04pxgfk" TargetMode="External"/><Relationship Id="rId63" Type="http://schemas.openxmlformats.org/officeDocument/2006/relationships/image" Target="media/image13.jpg"/><Relationship Id="rId68" Type="http://schemas.openxmlformats.org/officeDocument/2006/relationships/hyperlink" Target="http://www.sane.org.uk/resources/mental_health_conditions/" TargetMode="External"/><Relationship Id="rId84" Type="http://schemas.openxmlformats.org/officeDocument/2006/relationships/hyperlink" Target="http://sid.southampton.gov.uk" TargetMode="External"/><Relationship Id="rId89" Type="http://schemas.openxmlformats.org/officeDocument/2006/relationships/hyperlink" Target="http://www.cruse.org.uk/?gclid=CMmGptiMktMCFYWRGwoduC0Ejw" TargetMode="External"/><Relationship Id="rId7" Type="http://schemas.openxmlformats.org/officeDocument/2006/relationships/settings" Target="settings.xml"/><Relationship Id="rId71" Type="http://schemas.openxmlformats.org/officeDocument/2006/relationships/hyperlink" Target="http://www.nhs.uk/Conditions/stress-anxiety-depression/Pages/mental-health-apps.aspx" TargetMode="External"/><Relationship Id="rId92" Type="http://schemas.openxmlformats.org/officeDocument/2006/relationships/hyperlink" Target="https://nolimitshelp.org.uk/" TargetMode="External"/><Relationship Id="rId2" Type="http://schemas.openxmlformats.org/officeDocument/2006/relationships/customXml" Target="../customXml/item2.xml"/><Relationship Id="rId16" Type="http://schemas.openxmlformats.org/officeDocument/2006/relationships/hyperlink" Target="https://www.nhs.uk/live-well/sleep-and-tiredness/how-to-get-to-sleep/" TargetMode="External"/><Relationship Id="rId29"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hyperlink" Target="mailto:SouthamptonMHST@solent.nhs.uk" TargetMode="External"/><Relationship Id="rId24" Type="http://schemas.openxmlformats.org/officeDocument/2006/relationships/hyperlink" Target="https://www.nhs.uk/live-well/alcohol-support/tips-on-cutting-down-alcohol/" TargetMode="External"/><Relationship Id="rId32" Type="http://schemas.openxmlformats.org/officeDocument/2006/relationships/hyperlink" Target="https://www.dailyecho.co.uk/sport/18548174.matt-le-tissier-iwan-thomas-named-saints-foundation-ambassadors/" TargetMode="External"/><Relationship Id="rId37" Type="http://schemas.openxmlformats.org/officeDocument/2006/relationships/image" Target="media/image7.jpeg"/><Relationship Id="rId40" Type="http://schemas.openxmlformats.org/officeDocument/2006/relationships/hyperlink" Target="https://www.muminthemadhouse.com/wp-content/uploads/2014/07/Ultimate-bored-jar.pdf" TargetMode="External"/><Relationship Id="rId45" Type="http://schemas.openxmlformats.org/officeDocument/2006/relationships/image" Target="media/image11.jpg"/><Relationship Id="rId53" Type="http://schemas.openxmlformats.org/officeDocument/2006/relationships/hyperlink" Target="https://www.bbc.co.uk/programmes/m000jkbr" TargetMode="External"/><Relationship Id="rId58" Type="http://schemas.openxmlformats.org/officeDocument/2006/relationships/hyperlink" Target="mailto:SouthamptonMHST@solent.nhs.uk" TargetMode="External"/><Relationship Id="rId66" Type="http://schemas.openxmlformats.org/officeDocument/2006/relationships/hyperlink" Target="https://childdevelopmentinfo.com/" TargetMode="External"/><Relationship Id="rId74" Type="http://schemas.openxmlformats.org/officeDocument/2006/relationships/hyperlink" Target="https://childdevelopmentinfo.com/" TargetMode="External"/><Relationship Id="rId79" Type="http://schemas.openxmlformats.org/officeDocument/2006/relationships/hyperlink" Target="http://www.nhs.uk/Conditions/stress-anxiety-depression/Pages/mental-health-apps.aspx" TargetMode="External"/><Relationship Id="rId87" Type="http://schemas.openxmlformats.org/officeDocument/2006/relationships/hyperlink" Target="http://www.theredlipstickfoundation.org/" TargetMode="External"/><Relationship Id="rId102" Type="http://schemas.openxmlformats.org/officeDocument/2006/relationships/hyperlink" Target="https://www.hamptontrust.org.uk/our-programmes/" TargetMode="External"/><Relationship Id="rId5" Type="http://schemas.openxmlformats.org/officeDocument/2006/relationships/numbering" Target="numbering.xml"/><Relationship Id="rId61" Type="http://schemas.openxmlformats.org/officeDocument/2006/relationships/hyperlink" Target="https://www.amazon.co.uk/s?k=happy+fearne+cotton&amp;i=stripbooks&amp;crid=2028A42TV4Q4K&amp;sprefix=Happy%2Cstripbooks%2C184&amp;ref=nb_sb_ss_i_4_5" TargetMode="External"/><Relationship Id="rId82" Type="http://schemas.openxmlformats.org/officeDocument/2006/relationships/hyperlink" Target="http://sid.southampton.gov.uk/kb5/southampton/directory/results.action?familychannel=8-7-1" TargetMode="External"/><Relationship Id="rId90" Type="http://schemas.openxmlformats.org/officeDocument/2006/relationships/hyperlink" Target="https://www.hamptontrust.org.uk/our-programmes/" TargetMode="External"/><Relationship Id="rId95" Type="http://schemas.openxmlformats.org/officeDocument/2006/relationships/hyperlink" Target="https://www.reminds.org.uk/" TargetMode="External"/><Relationship Id="rId19" Type="http://schemas.openxmlformats.org/officeDocument/2006/relationships/hyperlink" Target="https://open.spotify.com/show/1J6Ddy4dcXjFZDmWQs3Pu0" TargetMode="External"/><Relationship Id="rId14" Type="http://schemas.openxmlformats.org/officeDocument/2006/relationships/hyperlink" Target="https://www.nhs.uk/live-well/eat-well/the-eatwell-guide/" TargetMode="External"/><Relationship Id="rId22" Type="http://schemas.openxmlformats.org/officeDocument/2006/relationships/hyperlink" Target="https://www.nhs.uk/live-well/sleep-and-tiredness/how-to-get-to-sleep/" TargetMode="External"/><Relationship Id="rId27" Type="http://schemas.openxmlformats.org/officeDocument/2006/relationships/hyperlink" Target="https://www.youtube.com/watch?v=cCgIdtFIpFk" TargetMode="External"/><Relationship Id="rId30" Type="http://schemas.openxmlformats.org/officeDocument/2006/relationships/image" Target="media/image4.jpeg"/><Relationship Id="rId35" Type="http://schemas.openxmlformats.org/officeDocument/2006/relationships/image" Target="media/image5.jpeg"/><Relationship Id="rId43" Type="http://schemas.openxmlformats.org/officeDocument/2006/relationships/hyperlink" Target="https://www.nhs.uk/change4life/recipes" TargetMode="External"/><Relationship Id="rId48" Type="http://schemas.openxmlformats.org/officeDocument/2006/relationships/hyperlink" Target="https://www.bbc.co.uk/programmes/m000jkbr" TargetMode="External"/><Relationship Id="rId56" Type="http://schemas.openxmlformats.org/officeDocument/2006/relationships/hyperlink" Target="https://www.amazon.co.uk/s?k=be+happy+be+you&amp;i=stripbooks&amp;crid=2T7XB2F36EC14&amp;sprefix=Be+happy%2Cstripbooks%2C181&amp;ref=nb_sb_ss_i_1_8" TargetMode="External"/><Relationship Id="rId64" Type="http://schemas.openxmlformats.org/officeDocument/2006/relationships/hyperlink" Target="https://what0-18.nhs.uk/solent/school-nursing" TargetMode="External"/><Relationship Id="rId69" Type="http://schemas.openxmlformats.org/officeDocument/2006/relationships/hyperlink" Target="http://www.getselfhelp.co.uk" TargetMode="External"/><Relationship Id="rId77" Type="http://schemas.openxmlformats.org/officeDocument/2006/relationships/hyperlink" Target="http://www.getselfhelp.co.uk" TargetMode="External"/><Relationship Id="rId100" Type="http://schemas.openxmlformats.org/officeDocument/2006/relationships/hyperlink" Target="http://www.simonsays.org.uk/" TargetMode="External"/><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amazon.co.uk/s?k=be+happy+be+you&amp;i=stripbooks&amp;crid=2T7XB2F36EC14&amp;sprefix=Be+happy%2Cstripbooks%2C181&amp;ref=nb_sb_ss_i_1_8" TargetMode="External"/><Relationship Id="rId72" Type="http://schemas.openxmlformats.org/officeDocument/2006/relationships/hyperlink" Target="https://what0-18.nhs.uk/solent/school-nursing" TargetMode="External"/><Relationship Id="rId80" Type="http://schemas.openxmlformats.org/officeDocument/2006/relationships/hyperlink" Target="https://nolimitshelp.org.uk/" TargetMode="External"/><Relationship Id="rId85" Type="http://schemas.openxmlformats.org/officeDocument/2006/relationships/hyperlink" Target="https://www.autismhampshire.org.uk/" TargetMode="External"/><Relationship Id="rId93" Type="http://schemas.openxmlformats.org/officeDocument/2006/relationships/hyperlink" Target="mailto:enquiries@nolimitshelp.org.uk" TargetMode="External"/><Relationship Id="rId98" Type="http://schemas.openxmlformats.org/officeDocument/2006/relationships/hyperlink" Target="mailto:communityaccess@autismhampshire.org.uk" TargetMode="External"/><Relationship Id="rId3" Type="http://schemas.openxmlformats.org/officeDocument/2006/relationships/customXml" Target="../customXml/item3.xml"/><Relationship Id="rId12" Type="http://schemas.openxmlformats.org/officeDocument/2006/relationships/hyperlink" Target="mailto:SouthamptonMHST@solent.nhs.uk" TargetMode="External"/><Relationship Id="rId17" Type="http://schemas.openxmlformats.org/officeDocument/2006/relationships/hyperlink" Target="https://www.nhs.uk/conditions/stress-anxiety-depression/ways-relieve-stress" TargetMode="External"/><Relationship Id="rId25" Type="http://schemas.openxmlformats.org/officeDocument/2006/relationships/image" Target="media/image1.jpg"/><Relationship Id="rId33" Type="http://schemas.openxmlformats.org/officeDocument/2006/relationships/hyperlink" Target="https://www.southamptonfc.com/news/2020-04-09/ex-saints-step-up-to-volunteer-with-saints-foundation" TargetMode="External"/><Relationship Id="rId38" Type="http://schemas.openxmlformats.org/officeDocument/2006/relationships/image" Target="media/image8.jpeg"/><Relationship Id="rId46" Type="http://schemas.openxmlformats.org/officeDocument/2006/relationships/image" Target="media/image12.jpg"/><Relationship Id="rId59" Type="http://schemas.openxmlformats.org/officeDocument/2006/relationships/hyperlink" Target="mailto:SouthamptonMHST@Solent.nhs.uk" TargetMode="External"/><Relationship Id="rId67" Type="http://schemas.openxmlformats.org/officeDocument/2006/relationships/hyperlink" Target="http://www.youngminds.org.uk" TargetMode="External"/><Relationship Id="rId103" Type="http://schemas.openxmlformats.org/officeDocument/2006/relationships/hyperlink" Target="https://www.yellowdoor.org.uk/" TargetMode="External"/><Relationship Id="rId108" Type="http://schemas.openxmlformats.org/officeDocument/2006/relationships/theme" Target="theme/theme1.xml"/><Relationship Id="rId20" Type="http://schemas.openxmlformats.org/officeDocument/2006/relationships/hyperlink" Target="https://www.nhs.uk/live-well/eat-well/the-eatwell-guide/" TargetMode="External"/><Relationship Id="rId41" Type="http://schemas.openxmlformats.org/officeDocument/2006/relationships/hyperlink" Target="https://www.muminthemadhouse.com/wp-content/uploads/2014/07/Ultimate-bored-jar.pdf" TargetMode="External"/><Relationship Id="rId54" Type="http://schemas.openxmlformats.org/officeDocument/2006/relationships/hyperlink" Target="https://youngminds.org.uk/find-help/looking-after-yourself/coronavirus-and-mental-health/" TargetMode="External"/><Relationship Id="rId62" Type="http://schemas.openxmlformats.org/officeDocument/2006/relationships/hyperlink" Target="https://www.amazon.co.uk/s?k=happy+fearne+cotton&amp;i=stripbooks&amp;crid=2028A42TV4Q4K&amp;sprefix=Happy%2Cstripbooks%2C184&amp;ref=nb_sb_ss_i_4_5" TargetMode="External"/><Relationship Id="rId70" Type="http://schemas.openxmlformats.org/officeDocument/2006/relationships/hyperlink" Target="http://www.moodjuice.scot.nhs.uk/" TargetMode="External"/><Relationship Id="rId75" Type="http://schemas.openxmlformats.org/officeDocument/2006/relationships/hyperlink" Target="http://www.youngminds.org.uk" TargetMode="External"/><Relationship Id="rId83" Type="http://schemas.openxmlformats.org/officeDocument/2006/relationships/hyperlink" Target="https://www.reminds.org.uk/" TargetMode="External"/><Relationship Id="rId88" Type="http://schemas.openxmlformats.org/officeDocument/2006/relationships/hyperlink" Target="http://www.simonsays.org.uk/" TargetMode="External"/><Relationship Id="rId91" Type="http://schemas.openxmlformats.org/officeDocument/2006/relationships/hyperlink" Target="https://www.yellowdoor.org.uk/" TargetMode="External"/><Relationship Id="rId96" Type="http://schemas.openxmlformats.org/officeDocument/2006/relationships/hyperlink" Target="http://sid.southampton.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hs.uk/conditions/stress-anxiety-depression/exercise-for-depression/" TargetMode="External"/><Relationship Id="rId23" Type="http://schemas.openxmlformats.org/officeDocument/2006/relationships/hyperlink" Target="https://www.nhs.uk/conditions/stress-anxiety-depression/ways-relieve-stress" TargetMode="External"/><Relationship Id="rId28" Type="http://schemas.openxmlformats.org/officeDocument/2006/relationships/hyperlink" Target="https://www.youtube.com/watch?v=cCgIdtFIpFk" TargetMode="External"/><Relationship Id="rId36" Type="http://schemas.openxmlformats.org/officeDocument/2006/relationships/image" Target="media/image6.jpeg"/><Relationship Id="rId49" Type="http://schemas.openxmlformats.org/officeDocument/2006/relationships/hyperlink" Target="https://youngminds.org.uk/find-help/looking-after-yourself/coronavirus-and-mental-health/" TargetMode="External"/><Relationship Id="rId57" Type="http://schemas.openxmlformats.org/officeDocument/2006/relationships/hyperlink" Target="mailto:SouthamptonMHST@solent.nhs.uk"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southamptonfc.com/news/2020-04-09/ex-saints-step-up-to-volunteer-with-saints-foundation" TargetMode="External"/><Relationship Id="rId44" Type="http://schemas.openxmlformats.org/officeDocument/2006/relationships/hyperlink" Target="https://www.nhs.uk/change4life/recipes" TargetMode="External"/><Relationship Id="rId52" Type="http://schemas.openxmlformats.org/officeDocument/2006/relationships/hyperlink" Target="https://www.bbc.co.uk/programmes/p04pxgfk" TargetMode="External"/><Relationship Id="rId60" Type="http://schemas.openxmlformats.org/officeDocument/2006/relationships/hyperlink" Target="mailto:SouthamptonMHST@Solent.nhs.uk" TargetMode="External"/><Relationship Id="rId65" Type="http://schemas.openxmlformats.org/officeDocument/2006/relationships/hyperlink" Target="mailto:snhs.publichealthnursingsouthampton@nhs.net" TargetMode="External"/><Relationship Id="rId73" Type="http://schemas.openxmlformats.org/officeDocument/2006/relationships/hyperlink" Target="mailto:snhs.publichealthnursingsouthampton@nhs.net" TargetMode="External"/><Relationship Id="rId78" Type="http://schemas.openxmlformats.org/officeDocument/2006/relationships/hyperlink" Target="http://www.moodjuice.scot.nhs.uk/" TargetMode="External"/><Relationship Id="rId81" Type="http://schemas.openxmlformats.org/officeDocument/2006/relationships/hyperlink" Target="mailto:enquiries@nolimitshelp.org.uk" TargetMode="External"/><Relationship Id="rId86" Type="http://schemas.openxmlformats.org/officeDocument/2006/relationships/hyperlink" Target="mailto:communityaccess@autismhampshire.org.uk" TargetMode="External"/><Relationship Id="rId94" Type="http://schemas.openxmlformats.org/officeDocument/2006/relationships/hyperlink" Target="http://sid.southampton.gov.uk/kb5/southampton/directory/results.action?familychannel=8-7-1" TargetMode="External"/><Relationship Id="rId99" Type="http://schemas.openxmlformats.org/officeDocument/2006/relationships/hyperlink" Target="http://www.theredlipstickfoundation.org/" TargetMode="External"/><Relationship Id="rId101" Type="http://schemas.openxmlformats.org/officeDocument/2006/relationships/hyperlink" Target="http://www.cruse.org.uk/?gclid=CMmGptiMktMCFYWRGwoduC0Ej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pen.spotify.com/show/1J6Ddy4dcXjFZDmWQs3Pu0" TargetMode="External"/><Relationship Id="rId18" Type="http://schemas.openxmlformats.org/officeDocument/2006/relationships/hyperlink" Target="https://www.nhs.uk/live-well/alcohol-support/tips-on-cutting-down-alcohol/" TargetMode="External"/><Relationship Id="rId39" Type="http://schemas.openxmlformats.org/officeDocument/2006/relationships/image" Target="media/image9.jpg"/><Relationship Id="rId34" Type="http://schemas.openxmlformats.org/officeDocument/2006/relationships/hyperlink" Target="https://www.dailyecho.co.uk/sport/18548174.matt-le-tissier-iwan-thomas-named-saints-foundation-ambassadors/" TargetMode="External"/><Relationship Id="rId50" Type="http://schemas.openxmlformats.org/officeDocument/2006/relationships/hyperlink" Target="https://www.amazon.co.uk/Looking-After-Your-Mental-Health/dp/1474937292/ref=sr_1_1?crid=1XOH2GVJA4VZ1&amp;dchild=1&amp;keywords=looking+after+your+mental+health&amp;qid=1594128669&amp;s=books&amp;sprefix=looking+after+y%2Caps%2C186&amp;sr=1-1" TargetMode="External"/><Relationship Id="rId55" Type="http://schemas.openxmlformats.org/officeDocument/2006/relationships/hyperlink" Target="https://www.amazon.co.uk/Looking-After-Your-Mental-Health/dp/1474937292/ref=sr_1_1?crid=1XOH2GVJA4VZ1&amp;dchild=1&amp;keywords=looking+after+your+mental+health&amp;qid=1594128669&amp;s=books&amp;sprefix=looking+after+y%2Caps%2C186&amp;sr=1-1" TargetMode="External"/><Relationship Id="rId76" Type="http://schemas.openxmlformats.org/officeDocument/2006/relationships/hyperlink" Target="http://www.sane.org.uk/resources/mental_health_conditions/" TargetMode="External"/><Relationship Id="rId97" Type="http://schemas.openxmlformats.org/officeDocument/2006/relationships/hyperlink" Target="https://www.autismhampshire.org.uk/" TargetMode="External"/><Relationship Id="rId10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3b53eb33-c997-4dc1-a691-b972d27f675b">
      <Terms xmlns="http://schemas.microsoft.com/office/infopath/2007/PartnerControls"/>
    </TaxKeywordTaxHTField>
    <DocumentDate xmlns="3b53eb33-c997-4dc1-a691-b972d27f675b">2019-09-29T23:00:00+00:00</DocumentDate>
    <e8afec54d2c14c7b90cabb8ecbbac5bd xmlns="3b53eb33-c997-4dc1-a691-b972d27f675b">
      <Terms xmlns="http://schemas.microsoft.com/office/infopath/2007/PartnerControls">
        <TermInfo xmlns="http://schemas.microsoft.com/office/infopath/2007/PartnerControls">
          <TermName xmlns="http://schemas.microsoft.com/office/infopath/2007/PartnerControls">Communication Team</TermName>
          <TermId xmlns="http://schemas.microsoft.com/office/infopath/2007/PartnerControls">68753434-743c-438d-850a-09ecbc839e6d</TermId>
        </TermInfo>
      </Terms>
    </e8afec54d2c14c7b90cabb8ecbbac5bd>
    <NextReviewDate xmlns="3b53eb33-c997-4dc1-a691-b972d27f675b" xsi:nil="true"/>
    <DocumentLead xmlns="3b53eb33-c997-4dc1-a691-b972d27f675b">
      <UserInfo>
        <DisplayName>Tarrant, Bex -</DisplayName>
        <AccountId>123</AccountId>
        <AccountType/>
      </UserInfo>
    </DocumentLead>
    <RetentionPeriod xmlns="3b53eb33-c997-4dc1-a691-b972d27f675b">10 Years</RetentionPeriod>
    <DocumentStatus xmlns="3b53eb33-c997-4dc1-a691-b972d27f675b" xsi:nil="true"/>
    <f61c2ae1a92c4301977fa23ef55e56c3 xmlns="3b53eb33-c997-4dc1-a691-b972d27f675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4c830766-7f29-4164-bec6-3e4e8a6c0c61</TermId>
        </TermInfo>
      </Terms>
    </f61c2ae1a92c4301977fa23ef55e56c3>
    <TaxCatchAll xmlns="3b53eb33-c997-4dc1-a691-b972d27f675b">
      <Value>316</Value>
      <Value>114</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ervice Line" ma:contentTypeID="0x0101007026DCA242000C42AAFBB5B003B2914700F37FEDE0C205104FB6FADF7D17C59C48" ma:contentTypeVersion="" ma:contentTypeDescription="" ma:contentTypeScope="" ma:versionID="8580fbe5f5169e82c1ffe8ab1173e5c6">
  <xsd:schema xmlns:xsd="http://www.w3.org/2001/XMLSchema" xmlns:xs="http://www.w3.org/2001/XMLSchema" xmlns:p="http://schemas.microsoft.com/office/2006/metadata/properties" xmlns:ns2="3b53eb33-c997-4dc1-a691-b972d27f675b" targetNamespace="http://schemas.microsoft.com/office/2006/metadata/properties" ma:root="true" ma:fieldsID="bb6870490326a8aff742a892b8e293c0" ns2:_="">
    <xsd:import namespace="3b53eb33-c997-4dc1-a691-b972d27f675b"/>
    <xsd:element name="properties">
      <xsd:complexType>
        <xsd:sequence>
          <xsd:element name="documentManagement">
            <xsd:complexType>
              <xsd:all>
                <xsd:element ref="ns2:DocumentLead"/>
                <xsd:element ref="ns2:DocumentDate"/>
                <xsd:element ref="ns2:NextReviewDate" minOccurs="0"/>
                <xsd:element ref="ns2:RetentionPeriod"/>
                <xsd:element ref="ns2:DocumentStatus" minOccurs="0"/>
                <xsd:element ref="ns2:TaxCatchAll" minOccurs="0"/>
                <xsd:element ref="ns2:TaxCatchAllLabel" minOccurs="0"/>
                <xsd:element ref="ns2:e8afec54d2c14c7b90cabb8ecbbac5bd" minOccurs="0"/>
                <xsd:element ref="ns2:TaxKeywordTaxHTField" minOccurs="0"/>
                <xsd:element ref="ns2:f61c2ae1a92c4301977fa23ef55e56c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3eb33-c997-4dc1-a691-b972d27f675b" elementFormDefault="qualified">
    <xsd:import namespace="http://schemas.microsoft.com/office/2006/documentManagement/types"/>
    <xsd:import namespace="http://schemas.microsoft.com/office/infopath/2007/PartnerControls"/>
    <xsd:element name="DocumentLead" ma:index="1" ma:displayName="Document Lead" ma:description="Select the name of the person who is responsible for the document" ma:list="UserInfo" ma:SharePointGroup="0" ma:internalName="DocumentLead"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Date" ma:index="4" ma:displayName="Document Date" ma:format="DateOnly" ma:internalName="DocumentDate">
      <xsd:simpleType>
        <xsd:restriction base="dms:DateTime"/>
      </xsd:simpleType>
    </xsd:element>
    <xsd:element name="NextReviewDate" ma:index="5" nillable="true" ma:displayName="Next Review Date" ma:description="Enter the date for the next review" ma:format="DateOnly" ma:internalName="NextReviewDate">
      <xsd:simpleType>
        <xsd:restriction base="dms:DateTime"/>
      </xsd:simpleType>
    </xsd:element>
    <xsd:element name="RetentionPeriod" ma:index="6" ma:displayName="Retention Period" ma:format="Dropdown" ma:internalName="RetentionPeriod">
      <xsd:simpleType>
        <xsd:restriction base="dms:Choice">
          <xsd:enumeration value="3 Months"/>
          <xsd:enumeration value="6 Months"/>
          <xsd:enumeration value="1 Year"/>
          <xsd:enumeration value="2 Years"/>
          <xsd:enumeration value="3 Years"/>
          <xsd:enumeration value="5 Years"/>
          <xsd:enumeration value="6 Years"/>
          <xsd:enumeration value="8 Years"/>
          <xsd:enumeration value="10 Years"/>
          <xsd:enumeration value="12 Years"/>
          <xsd:enumeration value="15 Years"/>
          <xsd:enumeration value="20 Years"/>
          <xsd:enumeration value="25 Years"/>
          <xsd:enumeration value="30 Years"/>
          <xsd:enumeration value="40 Years"/>
          <xsd:enumeration value="50 Years"/>
          <xsd:enumeration value="100 Years"/>
          <xsd:enumeration value="Other/Unknown"/>
        </xsd:restriction>
      </xsd:simpleType>
    </xsd:element>
    <xsd:element name="DocumentStatus" ma:index="8" nillable="true" ma:displayName="Document Status" ma:format="Dropdown" ma:internalName="DocumentStatus">
      <xsd:simpleType>
        <xsd:restriction base="dms:Choice">
          <xsd:enumeration value="In Progress"/>
          <xsd:enumeration value="Final"/>
          <xsd:enumeration value="Released"/>
          <xsd:enumeration value="Superseded"/>
          <xsd:enumeration value="Expired"/>
          <xsd:enumeration value="Draft"/>
          <xsd:enumeration value="Reviewed"/>
          <xsd:enumeration value="Scheduled"/>
          <xsd:enumeration value="Published"/>
          <xsd:enumeration value="Archive"/>
        </xsd:restriction>
      </xsd:simpleType>
    </xsd:element>
    <xsd:element name="TaxCatchAll" ma:index="11" nillable="true" ma:displayName="Taxonomy Catch All Column" ma:hidden="true" ma:list="{d6aa8077-fbd5-479d-aab5-01a86db421ee}" ma:internalName="TaxCatchAll" ma:showField="CatchAllData"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aa8077-fbd5-479d-aab5-01a86db421ee}" ma:internalName="TaxCatchAllLabel" ma:readOnly="true" ma:showField="CatchAllDataLabel"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e8afec54d2c14c7b90cabb8ecbbac5bd" ma:index="14" ma:taxonomy="true" ma:internalName="e8afec54d2c14c7b90cabb8ecbbac5bd" ma:taxonomyFieldName="ResponsibleTeam" ma:displayName="Responsible Team" ma:default="" ma:fieldId="{e8afec54-d2c1-4c7b-90ca-bb8ecbbac5bd}" ma:sspId="b549bbac-77ae-45b7-9ece-62c3a260bc91" ma:termSetId="8ed8c9ea-7052-4c1d-a4d7-b9c10bffea6f" ma:anchorId="00000000-0000-0000-0000-000000000000" ma:open="tru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9f5322a4-0158-4275-a498-f8551d5f7637" ma:termSetId="00000000-0000-0000-0000-000000000000" ma:anchorId="00000000-0000-0000-0000-000000000000" ma:open="true" ma:isKeyword="true">
      <xsd:complexType>
        <xsd:sequence>
          <xsd:element ref="pc:Terms" minOccurs="0" maxOccurs="1"/>
        </xsd:sequence>
      </xsd:complexType>
    </xsd:element>
    <xsd:element name="f61c2ae1a92c4301977fa23ef55e56c3" ma:index="21" ma:taxonomy="true" ma:internalName="f61c2ae1a92c4301977fa23ef55e56c3" ma:taxonomyFieldName="ServiceLineDocCategory" ma:displayName="Document Category" ma:default="" ma:fieldId="{f61c2ae1-a92c-4301-977f-a23ef55e56c3}" ma:sspId="b549bbac-77ae-45b7-9ece-62c3a260bc91" ma:termSetId="256ffec0-80a6-4a14-8d9b-883f297c3f6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A5448-FCCD-4705-8A49-D97B10FA6736}">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3b53eb33-c997-4dc1-a691-b972d27f675b"/>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64B7A39-7167-4B54-A123-1FA90A3D3530}">
  <ds:schemaRefs>
    <ds:schemaRef ds:uri="http://schemas.microsoft.com/sharepoint/v3/contenttype/forms"/>
  </ds:schemaRefs>
</ds:datastoreItem>
</file>

<file path=customXml/itemProps3.xml><?xml version="1.0" encoding="utf-8"?>
<ds:datastoreItem xmlns:ds="http://schemas.openxmlformats.org/officeDocument/2006/customXml" ds:itemID="{A3BFB805-BE4C-4C0E-BD19-831B46B12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3eb33-c997-4dc1-a691-b972d27f6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68B644-BAE9-45CB-92ED-C08FCD69C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1A5D2792</Template>
  <TotalTime>0</TotalTime>
  <Pages>12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Hatch, Claire - MHST Business Support Coordinator</dc:creator>
  <cp:lastModifiedBy>Sarah Webb</cp:lastModifiedBy>
  <cp:revision>2</cp:revision>
  <dcterms:created xsi:type="dcterms:W3CDTF">2020-07-15T09:30:00Z</dcterms:created>
  <dcterms:modified xsi:type="dcterms:W3CDTF">2020-07-15T09:30:00Z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0x0101007026DCA242000C42AAFBB5B003B2914700F37FEDE0C205104FB6FADF7D17C59C48</vt:lpwstr>
  </property>
  <property fmtid="{D5CDD505-2E9C-101B-9397-08002B2CF9AE}" pid="3" name="TaxKeyword">
    <vt:lpwstr/>
  </property>
  <property fmtid="{D5CDD505-2E9C-101B-9397-08002B2CF9AE}" pid="4" name="ResponsibleTeam">
    <vt:lpwstr>114;#Communication Team|68753434-743c-438d-850a-09ecbc839e6d</vt:lpwstr>
  </property>
  <property fmtid="{D5CDD505-2E9C-101B-9397-08002B2CF9AE}" pid="5" name="ServiceLineDocCategory">
    <vt:lpwstr>316;#Template|4c830766-7f29-4164-bec6-3e4e8a6c0c61</vt:lpwstr>
  </property>
</Properties>
</file>